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4B237" w14:textId="3ADA6427" w:rsidR="005B638B" w:rsidRPr="006139D1" w:rsidRDefault="00FC7CF0" w:rsidP="00B42FB5">
      <w:pPr>
        <w:pStyle w:val="NoSpacing"/>
      </w:pPr>
      <w:r w:rsidRPr="006139D1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1" layoutInCell="1" allowOverlap="1" wp14:anchorId="6740F393" wp14:editId="2C8DDEBC">
                <wp:simplePos x="0" y="0"/>
                <wp:positionH relativeFrom="column">
                  <wp:posOffset>-228600</wp:posOffset>
                </wp:positionH>
                <wp:positionV relativeFrom="paragraph">
                  <wp:posOffset>4210050</wp:posOffset>
                </wp:positionV>
                <wp:extent cx="3120390" cy="3221990"/>
                <wp:effectExtent l="0" t="0" r="3810" b="0"/>
                <wp:wrapNone/>
                <wp:docPr id="34" name="Freeform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0DB36C-9B20-4652-B7B6-4242DD34EB7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0390" cy="322199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AD786" id="Freeform 26" o:spid="_x0000_s1026" style="position:absolute;margin-left:-18pt;margin-top:331.5pt;width:245.7pt;height:253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7,12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" path="m,20c47,11,115,,175,,629,,997,402,997,899v,115,-20,225,-56,326c,1225,,1225,,1225l,20xe" stroked="f">
                <v:fill r:id="rId11" o:title="" recolor="t" rotate="t" type="frame"/>
                <v:path arrowok="t" o:connecttype="custom" o:connectlocs="0,52604;547711,0;3120390,2364546;2945122,3221990;0,3221990;0,52604" o:connectangles="0,0,0,0,0,0"/>
                <w10:anchorlock/>
              </v:shape>
            </w:pict>
          </mc:Fallback>
        </mc:AlternateContent>
      </w:r>
      <w:r w:rsidR="00F24168" w:rsidRPr="006139D1"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1" layoutInCell="1" allowOverlap="1" wp14:anchorId="1FCC0796" wp14:editId="330FA56D">
                <wp:simplePos x="0" y="0"/>
                <wp:positionH relativeFrom="column">
                  <wp:posOffset>-226060</wp:posOffset>
                </wp:positionH>
                <wp:positionV relativeFrom="paragraph">
                  <wp:posOffset>-355600</wp:posOffset>
                </wp:positionV>
                <wp:extent cx="10052050" cy="8013700"/>
                <wp:effectExtent l="0" t="0" r="6350" b="0"/>
                <wp:wrapNone/>
                <wp:docPr id="1898056600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2050" cy="8013700"/>
                          <a:chOff x="-229" y="0"/>
                          <a:chExt cx="10055251" cy="8013665"/>
                        </a:xfrm>
                      </wpg:grpSpPr>
                      <wps:wsp>
                        <wps:cNvPr id="26" name="Freeform 18">
                          <a:extLst>
                            <a:ext uri="{FF2B5EF4-FFF2-40B4-BE49-F238E27FC236}">
                              <a16:creationId xmlns:a16="http://schemas.microsoft.com/office/drawing/2014/main" id="{8DDC446D-A086-4E7A-9A1F-DB2A46640D6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172325" y="0"/>
                            <a:ext cx="2882697" cy="1940369"/>
                          </a:xfrm>
                          <a:custGeom>
                            <a:avLst/>
                            <a:gdLst>
                              <a:gd name="T0" fmla="*/ 918 w 918"/>
                              <a:gd name="T1" fmla="*/ 617 h 636"/>
                              <a:gd name="T2" fmla="*/ 667 w 918"/>
                              <a:gd name="T3" fmla="*/ 629 h 636"/>
                              <a:gd name="T4" fmla="*/ 0 w 918"/>
                              <a:gd name="T5" fmla="*/ 0 h 636"/>
                              <a:gd name="T6" fmla="*/ 918 w 918"/>
                              <a:gd name="T7" fmla="*/ 0 h 636"/>
                              <a:gd name="T8" fmla="*/ 918 w 918"/>
                              <a:gd name="T9" fmla="*/ 617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8" h="636">
                                <a:moveTo>
                                  <a:pt x="918" y="617"/>
                                </a:moveTo>
                                <a:cubicBezTo>
                                  <a:pt x="848" y="632"/>
                                  <a:pt x="743" y="636"/>
                                  <a:pt x="667" y="629"/>
                                </a:cubicBezTo>
                                <a:cubicBezTo>
                                  <a:pt x="337" y="597"/>
                                  <a:pt x="74" y="315"/>
                                  <a:pt x="0" y="0"/>
                                </a:cubicBezTo>
                                <a:cubicBezTo>
                                  <a:pt x="918" y="0"/>
                                  <a:pt x="918" y="0"/>
                                  <a:pt x="918" y="0"/>
                                </a:cubicBezTo>
                                <a:lnTo>
                                  <a:pt x="918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0">
                          <a:extLst>
                            <a:ext uri="{FF2B5EF4-FFF2-40B4-BE49-F238E27FC236}">
                              <a16:creationId xmlns:a16="http://schemas.microsoft.com/office/drawing/2014/main" id="{6DD4B1FE-7F0E-4851-B8CF-F2B23E9941E8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-229" y="3568683"/>
                            <a:ext cx="10055251" cy="4194179"/>
                          </a:xfrm>
                          <a:custGeom>
                            <a:avLst/>
                            <a:gdLst>
                              <a:gd name="T0" fmla="*/ 0 w 3227"/>
                              <a:gd name="T1" fmla="*/ 56 h 1633"/>
                              <a:gd name="T2" fmla="*/ 1644 w 3227"/>
                              <a:gd name="T3" fmla="*/ 932 h 1633"/>
                              <a:gd name="T4" fmla="*/ 3227 w 3227"/>
                              <a:gd name="T5" fmla="*/ 1088 h 1633"/>
                              <a:gd name="T6" fmla="*/ 3227 w 3227"/>
                              <a:gd name="T7" fmla="*/ 1633 h 1633"/>
                              <a:gd name="T8" fmla="*/ 0 w 3227"/>
                              <a:gd name="T9" fmla="*/ 1633 h 1633"/>
                              <a:gd name="T10" fmla="*/ 0 w 3227"/>
                              <a:gd name="T11" fmla="*/ 56 h 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27" h="1633">
                                <a:moveTo>
                                  <a:pt x="0" y="56"/>
                                </a:moveTo>
                                <a:cubicBezTo>
                                  <a:pt x="998" y="0"/>
                                  <a:pt x="1304" y="726"/>
                                  <a:pt x="1644" y="932"/>
                                </a:cubicBezTo>
                                <a:cubicBezTo>
                                  <a:pt x="2550" y="1480"/>
                                  <a:pt x="3227" y="1088"/>
                                  <a:pt x="3227" y="1088"/>
                                </a:cubicBezTo>
                                <a:cubicBezTo>
                                  <a:pt x="3227" y="1633"/>
                                  <a:pt x="3227" y="1633"/>
                                  <a:pt x="3227" y="1633"/>
                                </a:cubicBezTo>
                                <a:cubicBezTo>
                                  <a:pt x="0" y="1633"/>
                                  <a:pt x="0" y="1633"/>
                                  <a:pt x="0" y="1633"/>
                                </a:cubicBez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24">
                          <a:extLst>
                            <a:ext uri="{FF2B5EF4-FFF2-40B4-BE49-F238E27FC236}">
                              <a16:creationId xmlns:a16="http://schemas.microsoft.com/office/drawing/2014/main" id="{05D99376-E272-4D89-9FD0-D2E11B3E5DE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-229" y="3556119"/>
                            <a:ext cx="4531701" cy="1937115"/>
                          </a:xfrm>
                          <a:custGeom>
                            <a:avLst/>
                            <a:gdLst>
                              <a:gd name="T0" fmla="*/ 818 w 1443"/>
                              <a:gd name="T1" fmla="*/ 339 h 878"/>
                              <a:gd name="T2" fmla="*/ 0 w 1443"/>
                              <a:gd name="T3" fmla="*/ 173 h 878"/>
                              <a:gd name="T4" fmla="*/ 0 w 1443"/>
                              <a:gd name="T5" fmla="*/ 9 h 878"/>
                              <a:gd name="T6" fmla="*/ 801 w 1443"/>
                              <a:gd name="T7" fmla="*/ 226 h 878"/>
                              <a:gd name="T8" fmla="*/ 1443 w 1443"/>
                              <a:gd name="T9" fmla="*/ 878 h 878"/>
                              <a:gd name="T10" fmla="*/ 818 w 1443"/>
                              <a:gd name="T11" fmla="*/ 339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3" h="878">
                                <a:moveTo>
                                  <a:pt x="818" y="339"/>
                                </a:moveTo>
                                <a:cubicBezTo>
                                  <a:pt x="545" y="184"/>
                                  <a:pt x="276" y="140"/>
                                  <a:pt x="0" y="173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256" y="0"/>
                                  <a:pt x="554" y="77"/>
                                  <a:pt x="801" y="226"/>
                                </a:cubicBezTo>
                                <a:cubicBezTo>
                                  <a:pt x="1020" y="358"/>
                                  <a:pt x="1292" y="642"/>
                                  <a:pt x="1443" y="878"/>
                                </a:cubicBezTo>
                                <a:cubicBezTo>
                                  <a:pt x="1294" y="720"/>
                                  <a:pt x="1009" y="447"/>
                                  <a:pt x="818" y="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25">
                          <a:extLst>
                            <a:ext uri="{FF2B5EF4-FFF2-40B4-BE49-F238E27FC236}">
                              <a16:creationId xmlns:a16="http://schemas.microsoft.com/office/drawing/2014/main" id="{7F83251D-5FAD-43D9-8CCD-E3E299A38C12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542162"/>
                            <a:ext cx="3628709" cy="3225758"/>
                          </a:xfrm>
                          <a:custGeom>
                            <a:avLst/>
                            <a:gdLst>
                              <a:gd name="T0" fmla="*/ 0 w 1064"/>
                              <a:gd name="T1" fmla="*/ 20 h 1225"/>
                              <a:gd name="T2" fmla="*/ 242 w 1064"/>
                              <a:gd name="T3" fmla="*/ 0 h 1225"/>
                              <a:gd name="T4" fmla="*/ 1064 w 1064"/>
                              <a:gd name="T5" fmla="*/ 899 h 1225"/>
                              <a:gd name="T6" fmla="*/ 1008 w 1064"/>
                              <a:gd name="T7" fmla="*/ 1225 h 1225"/>
                              <a:gd name="T8" fmla="*/ 0 w 1064"/>
                              <a:gd name="T9" fmla="*/ 1225 h 1225"/>
                              <a:gd name="T10" fmla="*/ 0 w 1064"/>
                              <a:gd name="T11" fmla="*/ 20 h 1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4" h="1225">
                                <a:moveTo>
                                  <a:pt x="0" y="20"/>
                                </a:moveTo>
                                <a:cubicBezTo>
                                  <a:pt x="56" y="7"/>
                                  <a:pt x="182" y="0"/>
                                  <a:pt x="242" y="0"/>
                                </a:cubicBezTo>
                                <a:cubicBezTo>
                                  <a:pt x="696" y="0"/>
                                  <a:pt x="1064" y="402"/>
                                  <a:pt x="1064" y="899"/>
                                </a:cubicBezTo>
                                <a:cubicBezTo>
                                  <a:pt x="1064" y="1014"/>
                                  <a:pt x="1044" y="1124"/>
                                  <a:pt x="1008" y="1225"/>
                                </a:cubicBezTo>
                                <a:cubicBezTo>
                                  <a:pt x="0" y="1225"/>
                                  <a:pt x="0" y="1225"/>
                                  <a:pt x="0" y="1225"/>
                                </a:cubicBez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22">
                          <a:extLst>
                            <a:ext uri="{FF2B5EF4-FFF2-40B4-BE49-F238E27FC236}">
                              <a16:creationId xmlns:a16="http://schemas.microsoft.com/office/drawing/2014/main" id="{CBD4CF24-D123-4A51-A24B-6F4ED739DEAE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390503" y="5775324"/>
                            <a:ext cx="4664519" cy="1414714"/>
                          </a:xfrm>
                          <a:custGeom>
                            <a:avLst/>
                            <a:gdLst>
                              <a:gd name="T0" fmla="*/ 1485 w 1485"/>
                              <a:gd name="T1" fmla="*/ 97 h 464"/>
                              <a:gd name="T2" fmla="*/ 1485 w 1485"/>
                              <a:gd name="T3" fmla="*/ 358 h 464"/>
                              <a:gd name="T4" fmla="*/ 614 w 1485"/>
                              <a:gd name="T5" fmla="*/ 376 h 464"/>
                              <a:gd name="T6" fmla="*/ 0 w 1485"/>
                              <a:gd name="T7" fmla="*/ 0 h 464"/>
                              <a:gd name="T8" fmla="*/ 1485 w 1485"/>
                              <a:gd name="T9" fmla="*/ 97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5" h="464">
                                <a:moveTo>
                                  <a:pt x="1485" y="97"/>
                                </a:moveTo>
                                <a:cubicBezTo>
                                  <a:pt x="1485" y="358"/>
                                  <a:pt x="1485" y="358"/>
                                  <a:pt x="1485" y="358"/>
                                </a:cubicBezTo>
                                <a:cubicBezTo>
                                  <a:pt x="1111" y="453"/>
                                  <a:pt x="884" y="464"/>
                                  <a:pt x="614" y="376"/>
                                </a:cubicBezTo>
                                <a:cubicBezTo>
                                  <a:pt x="374" y="298"/>
                                  <a:pt x="165" y="174"/>
                                  <a:pt x="0" y="0"/>
                                </a:cubicBezTo>
                                <a:cubicBezTo>
                                  <a:pt x="451" y="397"/>
                                  <a:pt x="1079" y="347"/>
                                  <a:pt x="1485" y="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23">
                          <a:extLst>
                            <a:ext uri="{FF2B5EF4-FFF2-40B4-BE49-F238E27FC236}">
                              <a16:creationId xmlns:a16="http://schemas.microsoft.com/office/drawing/2014/main" id="{C4DDD9D0-595E-4E35-9091-B2E019B164AC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538436" y="5775324"/>
                            <a:ext cx="4516586" cy="2238341"/>
                          </a:xfrm>
                          <a:custGeom>
                            <a:avLst/>
                            <a:gdLst>
                              <a:gd name="T0" fmla="*/ 604 w 1438"/>
                              <a:gd name="T1" fmla="*/ 334 h 733"/>
                              <a:gd name="T2" fmla="*/ 1438 w 1438"/>
                              <a:gd name="T3" fmla="*/ 228 h 733"/>
                              <a:gd name="T4" fmla="*/ 1438 w 1438"/>
                              <a:gd name="T5" fmla="*/ 553 h 733"/>
                              <a:gd name="T6" fmla="*/ 0 w 1438"/>
                              <a:gd name="T7" fmla="*/ 0 h 733"/>
                              <a:gd name="T8" fmla="*/ 604 w 1438"/>
                              <a:gd name="T9" fmla="*/ 334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8" h="733">
                                <a:moveTo>
                                  <a:pt x="604" y="334"/>
                                </a:moveTo>
                                <a:cubicBezTo>
                                  <a:pt x="902" y="416"/>
                                  <a:pt x="1209" y="359"/>
                                  <a:pt x="1438" y="228"/>
                                </a:cubicBezTo>
                                <a:cubicBezTo>
                                  <a:pt x="1438" y="553"/>
                                  <a:pt x="1438" y="553"/>
                                  <a:pt x="1438" y="553"/>
                                </a:cubicBezTo>
                                <a:cubicBezTo>
                                  <a:pt x="735" y="733"/>
                                  <a:pt x="208" y="284"/>
                                  <a:pt x="0" y="0"/>
                                </a:cubicBezTo>
                                <a:cubicBezTo>
                                  <a:pt x="155" y="134"/>
                                  <a:pt x="276" y="243"/>
                                  <a:pt x="604" y="3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71E03" id="Group 1" o:spid="_x0000_s1026" style="position:absolute;margin-left:-17.8pt;margin-top:-28pt;width:791.5pt;height:631pt;z-index:-251668480;mso-width-relative:margin;mso-height-relative:margin" coordorigin="-2" coordsize="100552,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">
                <v:shape id="Freeform 18" o:spid="_x0000_s1027" style="position:absolute;left:71723;width:28827;height:19403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" path="m918,617v-70,15,-175,19,-251,12c337,597,74,315,,,918,,918,,918,r,617xe" fillcolor="#00b0f0" stroked="f">
                  <v:path arrowok="t" o:connecttype="custom" o:connectlocs="2882697,1882402;2094509,1919013;0,0;2882697,0;2882697,1882402" o:connectangles="0,0,0,0,0"/>
                </v:shape>
                <v:shape id="Freeform 20" o:spid="_x0000_s1028" style="position:absolute;left:-2;top:35686;width:100552;height:41942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" path="m,56c998,,1304,726,1644,932v906,548,1583,156,1583,156c3227,1633,3227,1633,3227,1633,,1633,,1633,,1633l,56xe" fillcolor="#002060" stroked="f">
                  <v:path arrowok="t" o:connecttype="custom" o:connectlocs="0,143830;5122663,2393738;10055251,2794407;10055251,4194179;0,4194179;0,143830" o:connectangles="0,0,0,0,0,0"/>
                </v:shape>
                <v:shape id="Freeform 24" o:spid="_x0000_s1029" style="position:absolute;left:-2;top:35561;width:45316;height:19371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" path="m818,339c545,184,276,140,,173,,9,,9,,9,256,,554,77,801,226v219,132,491,416,642,652c1294,720,1009,447,818,339xe" fillcolor="#00b0f0" stroked="f">
                  <v:path arrowok="t" o:connecttype="custom" o:connectlocs="2568906,747929;0,381687;0,19857;2515518,498620;4531701,1937115;2568906,747929" o:connectangles="0,0,0,0,0,0"/>
                </v:shape>
                <v:shape id="Freeform 25" o:spid="_x0000_s1030" style="position:absolute;top:45421;width:36287;height:32258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" path="m,20c56,7,182,,242,v454,,822,402,822,899c1064,1014,1044,1124,1008,1225,,1225,,1225,,1225l,20xe" fillcolor="#e00" stroked="f">
                  <v:path arrowok="t" o:connecttype="custom" o:connectlocs="0,52665;825327,0;3628709,2367311;3437724,3225758;0,3225758;0,52665" o:connectangles="0,0,0,0,0,0"/>
                </v:shape>
                <v:shape id="Freeform 22" o:spid="_x0000_s1031" style="position:absolute;left:53905;top:57753;width:46645;height:14147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" path="m1485,97v,261,,261,,261c1111,453,884,464,614,376,374,298,165,174,,,451,397,1079,347,1485,97xe" fillcolor="#002060" stroked="f">
                  <v:path arrowok="t" o:connecttype="custom" o:connectlocs="4664519,295748;4664519,1091525;1928629,1146406;0,0;4664519,295748" o:connectangles="0,0,0,0,0"/>
                </v:shape>
                <v:shape id="Freeform 23" o:spid="_x0000_s1032" style="position:absolute;left:55384;top:57753;width:45166;height:22383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" path="m604,334v298,82,605,25,834,-106c1438,553,1438,553,1438,553,735,733,208,284,,,155,134,276,243,604,334xe" fillcolor="#00b0f0" stroked="f">
                  <v:path arrowok="t" o:connecttype="custom" o:connectlocs="1897092,1019926;4516586,696237;4516586,1688680;0,0;1897092,1019926" o:connectangles="0,0,0,0,0"/>
                </v:shape>
                <w10:anchorlock/>
              </v:group>
            </w:pict>
          </mc:Fallback>
        </mc:AlternateContent>
      </w:r>
      <w:r w:rsidR="00F24168" w:rsidRPr="006139D1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 wp14:anchorId="019C2CEA" wp14:editId="55BE84DA">
                <wp:simplePos x="0" y="0"/>
                <wp:positionH relativeFrom="column">
                  <wp:posOffset>6941480</wp:posOffset>
                </wp:positionH>
                <wp:positionV relativeFrom="paragraph">
                  <wp:posOffset>-228600</wp:posOffset>
                </wp:positionV>
                <wp:extent cx="2880360" cy="1691640"/>
                <wp:effectExtent l="0" t="0" r="0" b="3810"/>
                <wp:wrapNone/>
                <wp:docPr id="27" name="Freeform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6BA09B-EC5B-4928-9769-A90394CF95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360" cy="169164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38983" id="Freeform 19" o:spid="_x0000_s1026" style="position:absolute;margin-left:546.55pt;margin-top:-18pt;width:226.8pt;height:133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18,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" path="m669,554c364,554,80,300,,,918,,918,,918,v,515,,515,,515c850,540,745,554,669,554xe" stroked="f">
                <v:fill r:id="rId13" o:title="" recolor="t" rotate="t" type="frame"/>
                <v:path arrowok="t" o:connecttype="custom" o:connectlocs="2099086,1691640;0,0;2880360,0;2880360,1572553;2099086,1691640" o:connectangles="0,0,0,0,0"/>
                <w10:anchorlock/>
              </v:shape>
            </w:pict>
          </mc:Fallback>
        </mc:AlternateContent>
      </w:r>
    </w:p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Layout table"/>
      </w:tblPr>
      <w:tblGrid>
        <w:gridCol w:w="4556"/>
        <w:gridCol w:w="741"/>
        <w:gridCol w:w="4754"/>
        <w:gridCol w:w="460"/>
        <w:gridCol w:w="4609"/>
      </w:tblGrid>
      <w:tr w:rsidR="006139D1" w:rsidRPr="006139D1" w14:paraId="0496EAC8" w14:textId="77777777" w:rsidTr="00952D3D">
        <w:trPr>
          <w:trHeight w:hRule="exact" w:val="5517"/>
          <w:jc w:val="center"/>
        </w:trPr>
        <w:tc>
          <w:tcPr>
            <w:tcW w:w="1507" w:type="pct"/>
          </w:tcPr>
          <w:p w14:paraId="0305C1AC" w14:textId="616A99E8" w:rsidR="00884888" w:rsidRPr="00305E9C" w:rsidRDefault="00AA6CFF" w:rsidP="00884888">
            <w:pPr>
              <w:pStyle w:val="Heading1"/>
              <w:rPr>
                <w:color w:val="0070C0"/>
                <w:sz w:val="28"/>
                <w:szCs w:val="28"/>
              </w:rPr>
            </w:pPr>
            <w:r w:rsidRPr="00305E9C">
              <w:rPr>
                <w:color w:val="0070C0"/>
                <w:sz w:val="28"/>
                <w:szCs w:val="28"/>
              </w:rPr>
              <w:t xml:space="preserve">CO-sPONSORED BY </w:t>
            </w:r>
          </w:p>
          <w:p w14:paraId="0EE3A739" w14:textId="45E23EF5" w:rsidR="00884888" w:rsidRPr="006139D1" w:rsidRDefault="00884888" w:rsidP="00730A73">
            <w:pPr>
              <w:spacing w:after="0"/>
            </w:pPr>
          </w:p>
          <w:p w14:paraId="0083737D" w14:textId="7ADEB524" w:rsidR="00730A73" w:rsidRPr="00730A73" w:rsidRDefault="00730A73" w:rsidP="00305E9C">
            <w:pPr>
              <w:spacing w:after="0"/>
              <w:jc w:val="center"/>
              <w:rPr>
                <w:b/>
                <w:bCs/>
              </w:rPr>
            </w:pPr>
            <w:r w:rsidRPr="00730A73">
              <w:rPr>
                <w:b/>
                <w:bCs/>
              </w:rPr>
              <w:t>SDAPHCC</w:t>
            </w:r>
          </w:p>
          <w:p w14:paraId="4DF22A46" w14:textId="2CD617E4" w:rsidR="00730A73" w:rsidRPr="00730A73" w:rsidRDefault="00730A73" w:rsidP="00305E9C">
            <w:pPr>
              <w:spacing w:after="0"/>
              <w:jc w:val="center"/>
            </w:pPr>
            <w:r w:rsidRPr="00730A73">
              <w:t xml:space="preserve">www.sdphcc.org    </w:t>
            </w:r>
            <w:r w:rsidR="00DB38AE">
              <w:t xml:space="preserve">  </w:t>
            </w:r>
            <w:r w:rsidRPr="00730A73">
              <w:t xml:space="preserve"> 605-271-7255</w:t>
            </w:r>
          </w:p>
          <w:p w14:paraId="5E4C8B2F" w14:textId="374C40EA" w:rsidR="00730A73" w:rsidRPr="00730A73" w:rsidRDefault="00F74276" w:rsidP="00305E9C">
            <w:pPr>
              <w:spacing w:after="0"/>
              <w:jc w:val="center"/>
            </w:pPr>
            <w:r>
              <w:t>k</w:t>
            </w:r>
            <w:r w:rsidR="00730A73" w:rsidRPr="00730A73">
              <w:t>ristie.phcc@midco.net</w:t>
            </w:r>
          </w:p>
          <w:p w14:paraId="39846184" w14:textId="02539904" w:rsidR="00730A73" w:rsidRPr="00730A73" w:rsidRDefault="00730A73" w:rsidP="00305E9C">
            <w:pPr>
              <w:jc w:val="center"/>
              <w:rPr>
                <w:b/>
                <w:bCs/>
              </w:rPr>
            </w:pPr>
          </w:p>
          <w:p w14:paraId="269DDDD2" w14:textId="77777777" w:rsidR="00730A73" w:rsidRPr="00730A73" w:rsidRDefault="00730A73" w:rsidP="00305E9C">
            <w:pPr>
              <w:spacing w:after="0"/>
              <w:jc w:val="center"/>
              <w:rPr>
                <w:b/>
                <w:bCs/>
              </w:rPr>
            </w:pPr>
            <w:r w:rsidRPr="00730A73">
              <w:rPr>
                <w:b/>
                <w:bCs/>
              </w:rPr>
              <w:t>IAPMO</w:t>
            </w:r>
          </w:p>
          <w:p w14:paraId="1153851A" w14:textId="5E25DFFC" w:rsidR="00730A73" w:rsidRPr="00730A73" w:rsidRDefault="00730A73" w:rsidP="00305E9C">
            <w:pPr>
              <w:spacing w:after="0"/>
              <w:jc w:val="center"/>
            </w:pPr>
            <w:r w:rsidRPr="00730A73">
              <w:t xml:space="preserve">www.iapmo.org/SD </w:t>
            </w:r>
            <w:r w:rsidR="00DB38AE">
              <w:t xml:space="preserve">  </w:t>
            </w:r>
            <w:r w:rsidRPr="00730A73">
              <w:t xml:space="preserve">  708-995-3000</w:t>
            </w:r>
          </w:p>
          <w:p w14:paraId="4C25F8AE" w14:textId="1D5D9CB0" w:rsidR="00730A73" w:rsidRPr="00730A73" w:rsidRDefault="00730A73" w:rsidP="00305E9C">
            <w:pPr>
              <w:spacing w:after="0"/>
              <w:jc w:val="center"/>
            </w:pPr>
            <w:r w:rsidRPr="00730A73">
              <w:t>seminars@iapmo.org</w:t>
            </w:r>
          </w:p>
          <w:p w14:paraId="67C21AED" w14:textId="69446516" w:rsidR="00730A73" w:rsidRPr="00730A73" w:rsidRDefault="00DB38AE" w:rsidP="00730A73"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76FE364" wp14:editId="23881F3C">
                      <wp:simplePos x="0" y="0"/>
                      <wp:positionH relativeFrom="column">
                        <wp:posOffset>28161</wp:posOffset>
                      </wp:positionH>
                      <wp:positionV relativeFrom="paragraph">
                        <wp:posOffset>266700</wp:posOffset>
                      </wp:positionV>
                      <wp:extent cx="1172210" cy="833755"/>
                      <wp:effectExtent l="0" t="0" r="8890" b="4445"/>
                      <wp:wrapNone/>
                      <wp:docPr id="1539839425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2210" cy="833755"/>
                                <a:chOff x="1024087" y="1132643"/>
                                <a:chExt cx="9893" cy="7843"/>
                              </a:xfrm>
                            </wpg:grpSpPr>
                            <wps:wsp>
                              <wps:cNvPr id="11087238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087" y="1132643"/>
                                  <a:ext cx="9893" cy="78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9886493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4849" y="1133398"/>
                                  <a:ext cx="8427" cy="6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2B437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9B57A6" id="Group 4" o:spid="_x0000_s1026" style="position:absolute;margin-left:2.2pt;margin-top:21pt;width:92.3pt;height:65.65pt;z-index:251670528" coordorigin="10240,11326" coordsize="98,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">
                      <v:rect id="Rectangle 5" o:spid="_x0000_s1027" style="position:absolute;left:10240;top:11326;width:9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" stroked="f" strokecolor="black [0]" strokeweight="2pt">
                        <v:shadow color="#ccc"/>
                        <v:textbox inset="2.88pt,2.88pt,2.88pt,2.88pt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8" type="#_x0000_t75" style="position:absolute;left:10248;top:11333;width:84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" fillcolor="#2b437c" strokecolor="black [0]" strokeweight="2pt">
                        <v:imagedata r:id="rId15" o:title=""/>
                        <v:shadow color="black [0]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8303051" wp14:editId="7FE6D9D3">
                      <wp:simplePos x="0" y="0"/>
                      <wp:positionH relativeFrom="column">
                        <wp:posOffset>1432228</wp:posOffset>
                      </wp:positionH>
                      <wp:positionV relativeFrom="paragraph">
                        <wp:posOffset>277385</wp:posOffset>
                      </wp:positionV>
                      <wp:extent cx="1242391" cy="834334"/>
                      <wp:effectExtent l="0" t="0" r="0" b="4445"/>
                      <wp:wrapNone/>
                      <wp:docPr id="32796594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2391" cy="834334"/>
                                <a:chOff x="1024087" y="1124278"/>
                                <a:chExt cx="10782" cy="6838"/>
                              </a:xfrm>
                            </wpg:grpSpPr>
                            <wps:wsp>
                              <wps:cNvPr id="641918410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087" y="1124278"/>
                                  <a:ext cx="10782" cy="68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804596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4671" y="1124926"/>
                                  <a:ext cx="9558" cy="5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2B437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CDB184" id="Group 7" o:spid="_x0000_s1026" style="position:absolute;margin-left:112.75pt;margin-top:21.85pt;width:97.85pt;height:65.7pt;z-index:251672576" coordorigin="10240,11242" coordsize="107,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">
                      <v:rect id="Rectangle 8" o:spid="_x0000_s1027" style="position:absolute;left:10240;top:11242;width:10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" stroked="f" strokecolor="black [0]" strokeweight="2pt">
                        <v:shadow color="#ccc"/>
                        <v:textbox inset="2.88pt,2.88pt,2.88pt,2.88pt"/>
                      </v:rect>
                      <v:shape id="Picture 9" o:spid="_x0000_s1028" type="#_x0000_t75" style="position:absolute;left:10246;top:11249;width:96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" fillcolor="#2b437c" strokecolor="black [0]" strokeweight="2pt">
                        <v:imagedata r:id="rId17" o:title=""/>
                        <v:shadow color="black [0]"/>
                      </v:shape>
                    </v:group>
                  </w:pict>
                </mc:Fallback>
              </mc:AlternateContent>
            </w:r>
            <w:r w:rsidR="00730A73" w:rsidRPr="00730A73">
              <w:t> </w:t>
            </w:r>
          </w:p>
          <w:p w14:paraId="1C8FEFA2" w14:textId="51A30032" w:rsidR="00730A73" w:rsidRPr="00730A73" w:rsidRDefault="00730A73" w:rsidP="00730A73">
            <w:r w:rsidRPr="00730A73">
              <w:t> </w:t>
            </w:r>
          </w:p>
          <w:p w14:paraId="4E92F0FA" w14:textId="5477C397" w:rsidR="008A67F7" w:rsidRPr="006139D1" w:rsidRDefault="008A67F7" w:rsidP="00884888"/>
        </w:tc>
        <w:tc>
          <w:tcPr>
            <w:tcW w:w="245" w:type="pct"/>
          </w:tcPr>
          <w:p w14:paraId="76338B4C" w14:textId="7C25AFB2" w:rsidR="008A67F7" w:rsidRPr="006139D1" w:rsidRDefault="008A67F7" w:rsidP="00BC3FC8"/>
        </w:tc>
        <w:tc>
          <w:tcPr>
            <w:tcW w:w="1572" w:type="pct"/>
            <w:vAlign w:val="center"/>
          </w:tcPr>
          <w:p w14:paraId="62351A1A" w14:textId="3E34DE91" w:rsidR="00FE2217" w:rsidRDefault="000D469D" w:rsidP="000D469D">
            <w:pPr>
              <w:pStyle w:val="Contact"/>
            </w:pPr>
            <w:r w:rsidRPr="000D469D">
              <w:t xml:space="preserve">This course has been approved by the </w:t>
            </w:r>
            <w:r w:rsidR="00353487">
              <w:br/>
            </w:r>
            <w:r w:rsidRPr="000D469D">
              <w:t xml:space="preserve">SD State Plumbing Commission to fulfill </w:t>
            </w:r>
            <w:r w:rsidR="00353487">
              <w:br/>
            </w:r>
            <w:r w:rsidRPr="000D469D">
              <w:t xml:space="preserve">the required four hours of continuing education credit needed for annual license renewal for journeymen, contractors, and </w:t>
            </w:r>
            <w:r w:rsidR="00353487">
              <w:br/>
            </w:r>
            <w:r w:rsidRPr="000D469D">
              <w:t>third year licensed by examination apprentices.</w:t>
            </w:r>
            <w:r w:rsidR="00353487">
              <w:t xml:space="preserve">  </w:t>
            </w:r>
            <w:r w:rsidRPr="000D469D">
              <w:t xml:space="preserve">Other apprentices are invited </w:t>
            </w:r>
            <w:r w:rsidR="00353487">
              <w:br/>
            </w:r>
            <w:r w:rsidRPr="000D469D">
              <w:t>to attend but are not required to acquire continuing education credit.</w:t>
            </w:r>
          </w:p>
          <w:p w14:paraId="3A0716CE" w14:textId="3EBEEFB8" w:rsidR="00574D52" w:rsidRDefault="00574D52" w:rsidP="000D469D">
            <w:pPr>
              <w:pStyle w:val="Contact"/>
            </w:pPr>
          </w:p>
          <w:p w14:paraId="432D95BB" w14:textId="78EA0FEA" w:rsidR="000D469D" w:rsidRPr="000D469D" w:rsidRDefault="000D469D" w:rsidP="000D469D">
            <w:pPr>
              <w:pStyle w:val="Contact"/>
            </w:pPr>
            <w:r w:rsidRPr="000D469D">
              <w:t>This course is also approved for Iowa Continuing Education Credit. The course number will be announced at the class.</w:t>
            </w:r>
          </w:p>
          <w:p w14:paraId="266CC106" w14:textId="5168FAD4" w:rsidR="00FE2217" w:rsidRDefault="00FE2217" w:rsidP="000D469D">
            <w:pPr>
              <w:pStyle w:val="Contact"/>
            </w:pPr>
          </w:p>
          <w:p w14:paraId="46D611A2" w14:textId="4C98C8EB" w:rsidR="000D469D" w:rsidRPr="000D469D" w:rsidRDefault="000D469D" w:rsidP="000D469D">
            <w:pPr>
              <w:pStyle w:val="Contact"/>
            </w:pPr>
            <w:r w:rsidRPr="000D469D">
              <w:t xml:space="preserve">Certificates of attendance can be </w:t>
            </w:r>
            <w:r w:rsidR="005A5F24">
              <w:br/>
            </w:r>
            <w:r w:rsidRPr="000D469D">
              <w:t xml:space="preserve">downloaded from your iapmolearn.org </w:t>
            </w:r>
            <w:r w:rsidR="005A5F24">
              <w:br/>
            </w:r>
            <w:r w:rsidRPr="000D469D">
              <w:t xml:space="preserve">account within 45 days after your </w:t>
            </w:r>
            <w:r w:rsidR="005A5F24">
              <w:br/>
            </w:r>
            <w:r w:rsidRPr="000D469D">
              <w:t>class completion.</w:t>
            </w:r>
          </w:p>
          <w:p w14:paraId="500A67BC" w14:textId="77777777" w:rsidR="000D469D" w:rsidRPr="000D469D" w:rsidRDefault="000D469D" w:rsidP="000D469D">
            <w:pPr>
              <w:pStyle w:val="Contact"/>
            </w:pPr>
            <w:r w:rsidRPr="000D469D">
              <w:t> </w:t>
            </w:r>
          </w:p>
          <w:p w14:paraId="58B37EAE" w14:textId="060EC64B" w:rsidR="000D469D" w:rsidRPr="006139D1" w:rsidRDefault="000D469D" w:rsidP="005523B7">
            <w:pPr>
              <w:pStyle w:val="Contact"/>
            </w:pPr>
          </w:p>
        </w:tc>
        <w:tc>
          <w:tcPr>
            <w:tcW w:w="152" w:type="pct"/>
          </w:tcPr>
          <w:p w14:paraId="790FCD59" w14:textId="77777777" w:rsidR="008A67F7" w:rsidRPr="006139D1" w:rsidRDefault="008A67F7" w:rsidP="00BC3FC8"/>
        </w:tc>
        <w:tc>
          <w:tcPr>
            <w:tcW w:w="1524" w:type="pct"/>
            <w:vAlign w:val="bottom"/>
          </w:tcPr>
          <w:p w14:paraId="6E45BE00" w14:textId="39428794" w:rsidR="00172036" w:rsidRPr="00952D3D" w:rsidRDefault="001E6B9E" w:rsidP="00D238C1">
            <w:pPr>
              <w:pStyle w:val="Title"/>
              <w:rPr>
                <w:caps w:val="0"/>
                <w:color w:val="auto"/>
                <w:sz w:val="56"/>
              </w:rPr>
            </w:pPr>
            <w:r w:rsidRPr="004A3950">
              <w:rPr>
                <w:caps w:val="0"/>
                <w:color w:val="auto"/>
                <w:sz w:val="56"/>
              </w:rPr>
              <w:t xml:space="preserve">SD </w:t>
            </w:r>
            <w:r w:rsidR="00180787">
              <w:rPr>
                <w:caps w:val="0"/>
                <w:color w:val="auto"/>
                <w:sz w:val="56"/>
              </w:rPr>
              <w:t>PLUMBING CONTINUING EDUCATION</w:t>
            </w:r>
          </w:p>
        </w:tc>
      </w:tr>
      <w:tr w:rsidR="006139D1" w:rsidRPr="006139D1" w14:paraId="282B1938" w14:textId="77777777" w:rsidTr="0049082D">
        <w:trPr>
          <w:trHeight w:hRule="exact" w:val="5940"/>
          <w:jc w:val="center"/>
        </w:trPr>
        <w:tc>
          <w:tcPr>
            <w:tcW w:w="1507" w:type="pct"/>
          </w:tcPr>
          <w:p w14:paraId="2CB9B9F9" w14:textId="0F2D3D11" w:rsidR="00434ABA" w:rsidRPr="006139D1" w:rsidRDefault="00434ABA" w:rsidP="00434ABA"/>
        </w:tc>
        <w:tc>
          <w:tcPr>
            <w:tcW w:w="245" w:type="pct"/>
          </w:tcPr>
          <w:p w14:paraId="6C204B96" w14:textId="010B6EBB" w:rsidR="00434ABA" w:rsidRPr="006139D1" w:rsidRDefault="00434ABA" w:rsidP="004952E3"/>
        </w:tc>
        <w:tc>
          <w:tcPr>
            <w:tcW w:w="1572" w:type="pct"/>
            <w:vAlign w:val="center"/>
          </w:tcPr>
          <w:p w14:paraId="2E00BA4C" w14:textId="33B7705C" w:rsidR="00434ABA" w:rsidRPr="006139D1" w:rsidRDefault="00F24168" w:rsidP="00F24168">
            <w:pPr>
              <w:jc w:val="center"/>
            </w:pPr>
            <w:r w:rsidRPr="006139D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0C4935" wp14:editId="4A4929B9">
                      <wp:simplePos x="3794125" y="442722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2522220" cy="2451735"/>
                      <wp:effectExtent l="38100" t="38100" r="30480" b="43815"/>
                      <wp:wrapSquare wrapText="bothSides"/>
                      <wp:docPr id="36" name="Oval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2220" cy="245173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76200">
                                <a:solidFill>
                                  <a:srgbClr val="EE0000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BC7F4" id="Oval 28" o:spid="_x0000_s1026" style="position:absolute;margin-left:0;margin-top:0;width:198.6pt;height:193.0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" strokecolor="#e00" strokeweight="6pt">
                      <v:fill r:id="rId19" o:title="" recolor="t" rotate="t" type="frame"/>
                      <w10:wrap type="square" anchorx="margin" anchory="margin"/>
                    </v:oval>
                  </w:pict>
                </mc:Fallback>
              </mc:AlternateContent>
            </w:r>
          </w:p>
        </w:tc>
        <w:tc>
          <w:tcPr>
            <w:tcW w:w="152" w:type="pct"/>
          </w:tcPr>
          <w:p w14:paraId="6CF7B260" w14:textId="77777777" w:rsidR="00434ABA" w:rsidRPr="006139D1" w:rsidRDefault="00434ABA" w:rsidP="00BC3FC8"/>
        </w:tc>
        <w:tc>
          <w:tcPr>
            <w:tcW w:w="1524" w:type="pct"/>
          </w:tcPr>
          <w:p w14:paraId="40F94532" w14:textId="77777777" w:rsidR="005515EC" w:rsidRPr="005515EC" w:rsidRDefault="005515EC" w:rsidP="001E6B9E">
            <w:pPr>
              <w:spacing w:line="286" w:lineRule="auto"/>
              <w:rPr>
                <w:rFonts w:eastAsiaTheme="minorEastAsia" w:cstheme="minorBidi"/>
                <w:caps/>
                <w:sz w:val="8"/>
                <w:szCs w:val="8"/>
              </w:rPr>
            </w:pPr>
          </w:p>
          <w:p w14:paraId="2EA4B82B" w14:textId="7F1AC4B5" w:rsidR="004A3950" w:rsidRPr="004A3950" w:rsidRDefault="004A3950" w:rsidP="001E6B9E">
            <w:pPr>
              <w:spacing w:line="286" w:lineRule="auto"/>
              <w:rPr>
                <w:rFonts w:eastAsiaTheme="minorEastAsia" w:cstheme="minorBidi"/>
                <w:caps/>
                <w:sz w:val="32"/>
                <w:szCs w:val="22"/>
              </w:rPr>
            </w:pPr>
            <w:r w:rsidRPr="004A3950">
              <w:rPr>
                <w:rFonts w:eastAsiaTheme="minorEastAsia" w:cstheme="minorBidi"/>
                <w:caps/>
                <w:sz w:val="32"/>
                <w:szCs w:val="22"/>
              </w:rPr>
              <w:t>for Contractors, Journeymen &amp; Apprentices</w:t>
            </w:r>
          </w:p>
          <w:p w14:paraId="0BC53912" w14:textId="4DD2821F" w:rsidR="004A3950" w:rsidRPr="006139D1" w:rsidRDefault="00D87854" w:rsidP="00753A85">
            <w:r w:rsidRPr="006139D1">
              <w:t>Co-sponsored by SDAPHCC &amp; IAPMO</w:t>
            </w:r>
          </w:p>
        </w:tc>
      </w:tr>
    </w:tbl>
    <w:tbl>
      <w:tblPr>
        <w:tblpPr w:leftFromText="180" w:rightFromText="180" w:vertAnchor="text" w:horzAnchor="margin" w:tblpY="104"/>
        <w:tblW w:w="4922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486"/>
        <w:gridCol w:w="732"/>
        <w:gridCol w:w="4677"/>
        <w:gridCol w:w="452"/>
        <w:gridCol w:w="4537"/>
      </w:tblGrid>
      <w:tr w:rsidR="00C95364" w:rsidRPr="006139D1" w14:paraId="22C3AF80" w14:textId="77777777" w:rsidTr="000662D0">
        <w:trPr>
          <w:trHeight w:val="2610"/>
        </w:trPr>
        <w:tc>
          <w:tcPr>
            <w:tcW w:w="1507" w:type="pct"/>
            <w:vMerge w:val="restart"/>
          </w:tcPr>
          <w:p w14:paraId="4E0A9C7F" w14:textId="4F21D7E0" w:rsidR="009F595F" w:rsidRPr="003E3429" w:rsidRDefault="00C95364" w:rsidP="009F595F">
            <w:pPr>
              <w:widowControl w:val="0"/>
              <w:spacing w:after="120" w:line="264" w:lineRule="auto"/>
              <w:rPr>
                <w:b/>
              </w:rPr>
            </w:pPr>
            <w:r w:rsidRPr="003E3429">
              <w:rPr>
                <w:rFonts w:asciiTheme="majorHAnsi" w:eastAsiaTheme="majorEastAsia" w:hAnsiTheme="majorHAnsi" w:cstheme="majorBidi"/>
                <w:b/>
                <w:iCs/>
                <w:sz w:val="28"/>
                <w:szCs w:val="28"/>
              </w:rPr>
              <w:lastRenderedPageBreak/>
              <w:t> </w:t>
            </w:r>
            <w:r w:rsidR="009F595F" w:rsidRPr="00794605">
              <w:rPr>
                <w:rFonts w:asciiTheme="majorHAnsi" w:eastAsiaTheme="majorEastAsia" w:hAnsiTheme="majorHAnsi" w:cstheme="majorBidi"/>
                <w:b/>
                <w:iCs/>
                <w:color w:val="0070C0"/>
                <w:sz w:val="28"/>
                <w:szCs w:val="28"/>
              </w:rPr>
              <w:t>2026 S</w:t>
            </w:r>
            <w:r w:rsidR="001A61D0" w:rsidRPr="00794605">
              <w:rPr>
                <w:rFonts w:asciiTheme="majorHAnsi" w:eastAsiaTheme="majorEastAsia" w:hAnsiTheme="majorHAnsi" w:cstheme="majorBidi"/>
                <w:b/>
                <w:iCs/>
                <w:color w:val="0070C0"/>
                <w:sz w:val="28"/>
                <w:szCs w:val="28"/>
              </w:rPr>
              <w:t>CHEDULE</w:t>
            </w:r>
          </w:p>
          <w:p w14:paraId="08229CAA" w14:textId="2ADF7602" w:rsidR="009F595F" w:rsidRPr="00AB0244" w:rsidRDefault="009F595F" w:rsidP="00BF0D94">
            <w:pPr>
              <w:spacing w:after="0"/>
              <w:rPr>
                <w:b/>
                <w:sz w:val="18"/>
                <w:szCs w:val="18"/>
              </w:rPr>
            </w:pPr>
            <w:r w:rsidRPr="00AB0244">
              <w:rPr>
                <w:b/>
                <w:sz w:val="18"/>
                <w:szCs w:val="18"/>
              </w:rPr>
              <w:t xml:space="preserve">Aberdeen - March </w:t>
            </w:r>
            <w:r w:rsidR="007D608D">
              <w:rPr>
                <w:b/>
                <w:sz w:val="18"/>
                <w:szCs w:val="18"/>
              </w:rPr>
              <w:t>16</w:t>
            </w:r>
          </w:p>
          <w:p w14:paraId="32E0E825" w14:textId="4B904683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Holiday Inn Express - Gold Rush Rm</w:t>
            </w:r>
          </w:p>
          <w:p w14:paraId="7936AABB" w14:textId="52259F1E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3310 7th Ave SE</w:t>
            </w:r>
          </w:p>
          <w:p w14:paraId="4140B93A" w14:textId="1484B196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 </w:t>
            </w:r>
          </w:p>
          <w:p w14:paraId="6B0EB21F" w14:textId="48C03463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 xml:space="preserve">Brookings - March </w:t>
            </w:r>
            <w:r w:rsidR="001E00D1">
              <w:rPr>
                <w:b/>
                <w:bCs/>
                <w:sz w:val="18"/>
                <w:szCs w:val="18"/>
              </w:rPr>
              <w:t>3</w:t>
            </w:r>
            <w:r w:rsidRPr="00D45726">
              <w:rPr>
                <w:b/>
                <w:bCs/>
                <w:sz w:val="18"/>
                <w:szCs w:val="18"/>
              </w:rPr>
              <w:t xml:space="preserve"> </w:t>
            </w:r>
          </w:p>
          <w:p w14:paraId="2DD4371D" w14:textId="57F17B3C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Brookings Inn - A, B,</w:t>
            </w:r>
            <w:r w:rsidR="001E00D1">
              <w:rPr>
                <w:sz w:val="18"/>
                <w:szCs w:val="18"/>
              </w:rPr>
              <w:t xml:space="preserve"> &amp;</w:t>
            </w:r>
            <w:r w:rsidRPr="00D45726">
              <w:rPr>
                <w:sz w:val="18"/>
                <w:szCs w:val="18"/>
              </w:rPr>
              <w:t xml:space="preserve"> C Rm</w:t>
            </w:r>
          </w:p>
          <w:p w14:paraId="41532415" w14:textId="41B8DD77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2500 E 6th St</w:t>
            </w:r>
          </w:p>
          <w:p w14:paraId="2D9C1D96" w14:textId="723D823D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> </w:t>
            </w:r>
          </w:p>
          <w:p w14:paraId="5927C2CE" w14:textId="18B0D43F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Huron - March 2</w:t>
            </w:r>
            <w:r w:rsidR="004452A5">
              <w:rPr>
                <w:b/>
                <w:bCs/>
                <w:sz w:val="18"/>
                <w:szCs w:val="18"/>
              </w:rPr>
              <w:t>3</w:t>
            </w:r>
            <w:r w:rsidRPr="00D45726">
              <w:rPr>
                <w:b/>
                <w:bCs/>
                <w:sz w:val="18"/>
                <w:szCs w:val="18"/>
              </w:rPr>
              <w:t xml:space="preserve"> </w:t>
            </w:r>
          </w:p>
          <w:p w14:paraId="65694555" w14:textId="26F68E2A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 xml:space="preserve">Crossroads Hotel </w:t>
            </w:r>
          </w:p>
          <w:p w14:paraId="1295A852" w14:textId="2E1B901B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100 4th St SW</w:t>
            </w:r>
          </w:p>
          <w:p w14:paraId="12670E7C" w14:textId="476A1993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 </w:t>
            </w:r>
          </w:p>
          <w:p w14:paraId="16A36379" w14:textId="54765EA2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Mitchell - March 1</w:t>
            </w:r>
            <w:r w:rsidR="00374A62">
              <w:rPr>
                <w:b/>
                <w:bCs/>
                <w:sz w:val="18"/>
                <w:szCs w:val="18"/>
              </w:rPr>
              <w:t>2</w:t>
            </w:r>
            <w:r w:rsidRPr="00D45726">
              <w:rPr>
                <w:b/>
                <w:bCs/>
                <w:sz w:val="18"/>
                <w:szCs w:val="18"/>
              </w:rPr>
              <w:t xml:space="preserve"> </w:t>
            </w:r>
          </w:p>
          <w:p w14:paraId="4B03FEDE" w14:textId="49B38230" w:rsidR="009F595F" w:rsidRDefault="009F595F" w:rsidP="00BF0D94">
            <w:pPr>
              <w:spacing w:after="0"/>
              <w:ind w:left="288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>Mitchell Technical College</w:t>
            </w:r>
            <w:r w:rsidR="004E10D4">
              <w:rPr>
                <w:sz w:val="18"/>
                <w:szCs w:val="18"/>
              </w:rPr>
              <w:t>-Nordby Trades Ctr</w:t>
            </w:r>
            <w:r w:rsidR="00025535">
              <w:rPr>
                <w:sz w:val="18"/>
                <w:szCs w:val="18"/>
              </w:rPr>
              <w:br/>
            </w:r>
            <w:r w:rsidRPr="00D45726">
              <w:rPr>
                <w:sz w:val="18"/>
                <w:szCs w:val="18"/>
              </w:rPr>
              <w:t>1800 E Spruce St</w:t>
            </w:r>
            <w:r w:rsidR="00154917">
              <w:rPr>
                <w:sz w:val="18"/>
                <w:szCs w:val="18"/>
              </w:rPr>
              <w:t xml:space="preserve">  </w:t>
            </w:r>
            <w:r w:rsidR="00154917" w:rsidRPr="00154917">
              <w:rPr>
                <w:i/>
                <w:iCs/>
                <w:sz w:val="18"/>
                <w:szCs w:val="18"/>
              </w:rPr>
              <w:t>*note new room*</w:t>
            </w:r>
          </w:p>
          <w:p w14:paraId="7C756393" w14:textId="77777777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</w:p>
          <w:p w14:paraId="009F1BD1" w14:textId="0E31F3C2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Mobridge - March 1</w:t>
            </w:r>
            <w:r w:rsidR="00875639">
              <w:rPr>
                <w:b/>
                <w:bCs/>
                <w:sz w:val="18"/>
                <w:szCs w:val="18"/>
              </w:rPr>
              <w:t>7</w:t>
            </w:r>
            <w:r w:rsidRPr="00D45726">
              <w:rPr>
                <w:b/>
                <w:bCs/>
                <w:sz w:val="18"/>
                <w:szCs w:val="18"/>
              </w:rPr>
              <w:t xml:space="preserve"> </w:t>
            </w:r>
          </w:p>
          <w:p w14:paraId="72FAE1D0" w14:textId="77777777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Wrangler Hotel - Conference Rm</w:t>
            </w:r>
          </w:p>
          <w:p w14:paraId="1DB5CDF2" w14:textId="77777777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820 W Grand Crossing</w:t>
            </w:r>
          </w:p>
          <w:p w14:paraId="62AA72C9" w14:textId="77777777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> </w:t>
            </w:r>
          </w:p>
          <w:p w14:paraId="400279DD" w14:textId="78227F62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 xml:space="preserve">North Sioux City - March </w:t>
            </w:r>
            <w:r w:rsidR="00875639">
              <w:rPr>
                <w:b/>
                <w:bCs/>
                <w:sz w:val="18"/>
                <w:szCs w:val="18"/>
              </w:rPr>
              <w:t>9</w:t>
            </w:r>
          </w:p>
          <w:p w14:paraId="3A09DBE4" w14:textId="77777777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North Sioux City Community Center</w:t>
            </w:r>
          </w:p>
          <w:p w14:paraId="2745940B" w14:textId="77777777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205 Sodrac Dr</w:t>
            </w:r>
          </w:p>
          <w:p w14:paraId="334D3826" w14:textId="68E2EB5A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> </w:t>
            </w:r>
          </w:p>
          <w:p w14:paraId="346FCE97" w14:textId="07D87CAA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Pierre - March 18</w:t>
            </w:r>
          </w:p>
          <w:p w14:paraId="405546F4" w14:textId="73ABCB51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</w:r>
            <w:r w:rsidR="005B7353">
              <w:rPr>
                <w:sz w:val="18"/>
                <w:szCs w:val="18"/>
              </w:rPr>
              <w:t>Red Rossa Italian Grille</w:t>
            </w:r>
            <w:r w:rsidRPr="00D45726">
              <w:rPr>
                <w:sz w:val="18"/>
                <w:szCs w:val="18"/>
              </w:rPr>
              <w:t xml:space="preserve"> </w:t>
            </w:r>
            <w:r w:rsidR="001B368F">
              <w:rPr>
                <w:sz w:val="18"/>
                <w:szCs w:val="18"/>
              </w:rPr>
              <w:t>–</w:t>
            </w:r>
            <w:r w:rsidRPr="00D45726">
              <w:rPr>
                <w:sz w:val="18"/>
                <w:szCs w:val="18"/>
              </w:rPr>
              <w:t xml:space="preserve"> </w:t>
            </w:r>
            <w:r w:rsidR="001B368F">
              <w:rPr>
                <w:sz w:val="18"/>
                <w:szCs w:val="18"/>
              </w:rPr>
              <w:t>Highlands Room</w:t>
            </w:r>
            <w:r w:rsidRPr="00D45726">
              <w:rPr>
                <w:sz w:val="18"/>
                <w:szCs w:val="18"/>
              </w:rPr>
              <w:t xml:space="preserve"> </w:t>
            </w:r>
          </w:p>
          <w:p w14:paraId="228FDF26" w14:textId="29182250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</w:r>
            <w:r w:rsidR="00775B8A">
              <w:rPr>
                <w:sz w:val="18"/>
                <w:szCs w:val="18"/>
              </w:rPr>
              <w:t>808</w:t>
            </w:r>
            <w:r w:rsidRPr="00D45726">
              <w:rPr>
                <w:sz w:val="18"/>
                <w:szCs w:val="18"/>
              </w:rPr>
              <w:t xml:space="preserve"> W Sioux Ave</w:t>
            </w:r>
            <w:r w:rsidRPr="00154917">
              <w:rPr>
                <w:i/>
                <w:iCs/>
                <w:sz w:val="18"/>
                <w:szCs w:val="18"/>
              </w:rPr>
              <w:tab/>
            </w:r>
            <w:r w:rsidR="00775B8A" w:rsidRPr="00154917">
              <w:rPr>
                <w:i/>
                <w:iCs/>
                <w:sz w:val="18"/>
                <w:szCs w:val="18"/>
              </w:rPr>
              <w:t>*note new location</w:t>
            </w:r>
            <w:r w:rsidR="00154917" w:rsidRPr="00154917">
              <w:rPr>
                <w:i/>
                <w:iCs/>
                <w:sz w:val="18"/>
                <w:szCs w:val="18"/>
              </w:rPr>
              <w:t>*</w:t>
            </w:r>
          </w:p>
          <w:p w14:paraId="04708CD9" w14:textId="77777777" w:rsidR="009F595F" w:rsidRPr="00D45726" w:rsidRDefault="009F595F" w:rsidP="00BF0D94">
            <w:pPr>
              <w:spacing w:after="0"/>
              <w:rPr>
                <w:i/>
                <w:iCs/>
                <w:sz w:val="18"/>
                <w:szCs w:val="18"/>
              </w:rPr>
            </w:pPr>
            <w:r w:rsidRPr="00D45726">
              <w:rPr>
                <w:i/>
                <w:iCs/>
                <w:sz w:val="18"/>
                <w:szCs w:val="18"/>
              </w:rPr>
              <w:t> </w:t>
            </w:r>
          </w:p>
          <w:p w14:paraId="6CD824B7" w14:textId="5525CA6E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 xml:space="preserve">Rapid City - March </w:t>
            </w:r>
            <w:r w:rsidR="00181190">
              <w:rPr>
                <w:b/>
                <w:bCs/>
                <w:sz w:val="18"/>
                <w:szCs w:val="18"/>
              </w:rPr>
              <w:t>5</w:t>
            </w:r>
            <w:r w:rsidRPr="00D45726">
              <w:rPr>
                <w:b/>
                <w:bCs/>
                <w:sz w:val="18"/>
                <w:szCs w:val="18"/>
              </w:rPr>
              <w:t xml:space="preserve"> (Last name A-K)</w:t>
            </w:r>
          </w:p>
          <w:p w14:paraId="3B05700D" w14:textId="46BD7F74" w:rsidR="009F595F" w:rsidRPr="00D45726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Rapid City - March 2</w:t>
            </w:r>
            <w:r w:rsidR="00181190">
              <w:rPr>
                <w:b/>
                <w:bCs/>
                <w:sz w:val="18"/>
                <w:szCs w:val="18"/>
              </w:rPr>
              <w:t>4</w:t>
            </w:r>
            <w:r w:rsidRPr="00D45726">
              <w:rPr>
                <w:b/>
                <w:bCs/>
                <w:sz w:val="18"/>
                <w:szCs w:val="18"/>
              </w:rPr>
              <w:t xml:space="preserve"> (Last name L-Z)</w:t>
            </w:r>
          </w:p>
          <w:p w14:paraId="5AA86808" w14:textId="352E99DB" w:rsidR="009F595F" w:rsidRPr="00D45726" w:rsidRDefault="009F595F" w:rsidP="00BF0D9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 xml:space="preserve">Western Dakota Technical College </w:t>
            </w:r>
            <w:r w:rsidRPr="00D45726">
              <w:rPr>
                <w:sz w:val="18"/>
                <w:szCs w:val="18"/>
              </w:rPr>
              <w:br/>
            </w:r>
            <w:r w:rsidRPr="00D45726">
              <w:rPr>
                <w:sz w:val="18"/>
                <w:szCs w:val="18"/>
              </w:rPr>
              <w:tab/>
              <w:t>Event Center - 800 Mickelson Dr</w:t>
            </w:r>
          </w:p>
          <w:p w14:paraId="261687FD" w14:textId="0371BBC4" w:rsidR="009F595F" w:rsidRDefault="009F595F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</w:rPr>
              <w:t> </w:t>
            </w:r>
          </w:p>
          <w:p w14:paraId="580C9924" w14:textId="25FCC387" w:rsidR="008D0232" w:rsidRPr="00D45726" w:rsidRDefault="008D0232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 xml:space="preserve">Sioux Falls - March </w:t>
            </w:r>
            <w:r w:rsidR="00181190">
              <w:rPr>
                <w:b/>
                <w:bCs/>
                <w:sz w:val="18"/>
                <w:szCs w:val="18"/>
              </w:rPr>
              <w:t>5</w:t>
            </w:r>
            <w:r w:rsidRPr="00D45726">
              <w:rPr>
                <w:b/>
                <w:bCs/>
                <w:sz w:val="18"/>
                <w:szCs w:val="18"/>
              </w:rPr>
              <w:t xml:space="preserve"> (Last name A-G) </w:t>
            </w:r>
          </w:p>
          <w:p w14:paraId="765BCCA5" w14:textId="494129AC" w:rsidR="008D0232" w:rsidRPr="00D45726" w:rsidRDefault="008D0232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Sioux Falls - March 1</w:t>
            </w:r>
            <w:r w:rsidR="00181190">
              <w:rPr>
                <w:b/>
                <w:bCs/>
                <w:sz w:val="18"/>
                <w:szCs w:val="18"/>
              </w:rPr>
              <w:t>0</w:t>
            </w:r>
            <w:r w:rsidRPr="00D45726">
              <w:rPr>
                <w:b/>
                <w:bCs/>
                <w:sz w:val="18"/>
                <w:szCs w:val="18"/>
              </w:rPr>
              <w:t xml:space="preserve"> (Last name H-M)</w:t>
            </w:r>
          </w:p>
          <w:p w14:paraId="3AC6DC97" w14:textId="708F912B" w:rsidR="008D0232" w:rsidRPr="00D45726" w:rsidRDefault="008D0232" w:rsidP="00BF0D94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 xml:space="preserve">Sioux Falls - March </w:t>
            </w:r>
            <w:r w:rsidR="00181190">
              <w:rPr>
                <w:b/>
                <w:bCs/>
                <w:sz w:val="18"/>
                <w:szCs w:val="18"/>
              </w:rPr>
              <w:t>19</w:t>
            </w:r>
            <w:r w:rsidRPr="00D45726">
              <w:rPr>
                <w:b/>
                <w:bCs/>
                <w:sz w:val="18"/>
                <w:szCs w:val="18"/>
              </w:rPr>
              <w:t xml:space="preserve"> (Last name N-Z)</w:t>
            </w:r>
          </w:p>
          <w:p w14:paraId="7A095010" w14:textId="29C89B24" w:rsidR="008D0232" w:rsidRDefault="008D0232" w:rsidP="002D1203">
            <w:pPr>
              <w:spacing w:after="0"/>
              <w:ind w:left="288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 xml:space="preserve">Ramkota Hotel - </w:t>
            </w:r>
            <w:r w:rsidR="00181190">
              <w:rPr>
                <w:sz w:val="18"/>
                <w:szCs w:val="18"/>
              </w:rPr>
              <w:t>Jefferson</w:t>
            </w:r>
            <w:r w:rsidRPr="00D45726">
              <w:rPr>
                <w:sz w:val="18"/>
                <w:szCs w:val="18"/>
              </w:rPr>
              <w:t xml:space="preserve">/Lincoln or Harvest </w:t>
            </w:r>
            <w:r w:rsidR="00181190">
              <w:rPr>
                <w:sz w:val="18"/>
                <w:szCs w:val="18"/>
              </w:rPr>
              <w:t>Rm</w:t>
            </w:r>
            <w:r w:rsidRPr="00D45726">
              <w:rPr>
                <w:sz w:val="18"/>
                <w:szCs w:val="18"/>
              </w:rPr>
              <w:t xml:space="preserve"> 3200 W Maple St</w:t>
            </w:r>
          </w:p>
          <w:p w14:paraId="20A79AFF" w14:textId="2A6A4DBA" w:rsidR="00C95364" w:rsidRPr="006139D1" w:rsidRDefault="00003985" w:rsidP="00C95364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66782D6" wp14:editId="5C126D0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1013460</wp:posOffset>
                      </wp:positionV>
                      <wp:extent cx="2616200" cy="924560"/>
                      <wp:effectExtent l="0" t="0" r="0" b="0"/>
                      <wp:wrapSquare wrapText="bothSides"/>
                      <wp:docPr id="17186269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6200" cy="924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8E030C" w14:textId="77777777" w:rsidR="001B33FE" w:rsidRDefault="00EF4ADE" w:rsidP="00DE17EE">
                                  <w:pPr>
                                    <w:widowControl w:val="0"/>
                                    <w:spacing w:after="0" w:line="360" w:lineRule="auto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</w:pPr>
                                  <w:r w:rsidRPr="006139D1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  <w:t xml:space="preserve">Registration Questions? </w:t>
                                  </w:r>
                                </w:p>
                                <w:p w14:paraId="49679F13" w14:textId="77777777" w:rsidR="006471C8" w:rsidRDefault="00266709" w:rsidP="00DE17EE">
                                  <w:pPr>
                                    <w:widowControl w:val="0"/>
                                    <w:spacing w:after="0" w:line="360" w:lineRule="auto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  <w:t>C</w:t>
                                  </w:r>
                                  <w:r w:rsidR="00EF4ADE" w:rsidRPr="006139D1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  <w:t xml:space="preserve">ontact Customer Service </w:t>
                                  </w:r>
                                </w:p>
                                <w:p w14:paraId="5288880E" w14:textId="5F75E88F" w:rsidR="00EF4ADE" w:rsidRPr="006139D1" w:rsidRDefault="00EF4ADE" w:rsidP="00DE17EE">
                                  <w:pPr>
                                    <w:widowControl w:val="0"/>
                                    <w:spacing w:after="0" w:line="360" w:lineRule="auto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</w:pPr>
                                  <w:r w:rsidRPr="006139D1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8"/>
                                      <w:sz w:val="24"/>
                                      <w:szCs w:val="24"/>
                                      <w14:cntxtAlts/>
                                    </w:rPr>
                                    <w:t>708-995-3000</w:t>
                                  </w:r>
                                </w:p>
                                <w:p w14:paraId="2E4EA212" w14:textId="66607FA7" w:rsidR="00EF4ADE" w:rsidRPr="008A6D61" w:rsidRDefault="00EF4AD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6782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15pt;margin-top:79.8pt;width:206pt;height:72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" filled="f" stroked="f">
                      <v:textbox>
                        <w:txbxContent>
                          <w:p w14:paraId="5C8E030C" w14:textId="77777777" w:rsidR="001B33FE" w:rsidRDefault="00EF4ADE" w:rsidP="00DE17EE">
                            <w:pPr>
                              <w:widowControl w:val="0"/>
                              <w:spacing w:after="0" w:line="360" w:lineRule="auto"/>
                              <w:rPr>
                                <w:rFonts w:eastAsia="Times New Roman" w:cstheme="minorHAnsi"/>
                                <w:color w:val="FFFFFF" w:themeColor="background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6139D1">
                              <w:rPr>
                                <w:rFonts w:eastAsia="Times New Roman" w:cstheme="minorHAnsi"/>
                                <w:color w:val="FFFFFF" w:themeColor="background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Registration Questions? </w:t>
                            </w:r>
                          </w:p>
                          <w:p w14:paraId="49679F13" w14:textId="77777777" w:rsidR="006471C8" w:rsidRDefault="00266709" w:rsidP="00DE17EE">
                            <w:pPr>
                              <w:widowControl w:val="0"/>
                              <w:spacing w:after="0" w:line="360" w:lineRule="auto"/>
                              <w:rPr>
                                <w:rFonts w:eastAsia="Times New Roman" w:cstheme="minorHAnsi"/>
                                <w:color w:val="FFFFFF" w:themeColor="background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</w:t>
                            </w:r>
                            <w:r w:rsidR="00EF4ADE" w:rsidRPr="006139D1">
                              <w:rPr>
                                <w:rFonts w:eastAsia="Times New Roman" w:cstheme="minorHAnsi"/>
                                <w:color w:val="FFFFFF" w:themeColor="background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ontact Customer Service </w:t>
                            </w:r>
                          </w:p>
                          <w:p w14:paraId="5288880E" w14:textId="5F75E88F" w:rsidR="00EF4ADE" w:rsidRPr="006139D1" w:rsidRDefault="00EF4ADE" w:rsidP="00DE17EE">
                            <w:pPr>
                              <w:widowControl w:val="0"/>
                              <w:spacing w:after="0" w:line="360" w:lineRule="auto"/>
                              <w:rPr>
                                <w:rFonts w:eastAsia="Times New Roman" w:cstheme="minorHAnsi"/>
                                <w:color w:val="FFFFFF" w:themeColor="background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6139D1">
                              <w:rPr>
                                <w:rFonts w:eastAsia="Times New Roman" w:cstheme="minorHAnsi"/>
                                <w:color w:val="FFFFFF" w:themeColor="background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708-995-3000</w:t>
                            </w:r>
                          </w:p>
                          <w:p w14:paraId="2E4EA212" w14:textId="66607FA7" w:rsidR="00EF4ADE" w:rsidRPr="008A6D61" w:rsidRDefault="00EF4ADE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46" w:type="pct"/>
            <w:vMerge w:val="restart"/>
          </w:tcPr>
          <w:p w14:paraId="58F1FDC1" w14:textId="756BD42F" w:rsidR="00C95364" w:rsidRPr="006139D1" w:rsidRDefault="00C95364" w:rsidP="00C95364"/>
        </w:tc>
        <w:tc>
          <w:tcPr>
            <w:tcW w:w="1571" w:type="pct"/>
            <w:vMerge w:val="restart"/>
          </w:tcPr>
          <w:p w14:paraId="7F470887" w14:textId="670F7F94" w:rsidR="009F595F" w:rsidRPr="00D45726" w:rsidRDefault="00C95364" w:rsidP="009F595F">
            <w:pPr>
              <w:spacing w:after="0"/>
              <w:rPr>
                <w:b/>
                <w:bCs/>
              </w:rPr>
            </w:pPr>
            <w:r w:rsidRPr="00D45726">
              <w:rPr>
                <w:sz w:val="18"/>
                <w:szCs w:val="18"/>
              </w:rPr>
              <w:t> </w:t>
            </w:r>
          </w:p>
          <w:p w14:paraId="5DBAB92E" w14:textId="34319F54" w:rsidR="009F595F" w:rsidRPr="00D45726" w:rsidRDefault="009F595F" w:rsidP="009F595F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 xml:space="preserve">Spearfish - March </w:t>
            </w:r>
            <w:r w:rsidR="002D1203">
              <w:rPr>
                <w:b/>
                <w:bCs/>
                <w:sz w:val="18"/>
                <w:szCs w:val="18"/>
              </w:rPr>
              <w:t>3</w:t>
            </w:r>
          </w:p>
          <w:p w14:paraId="5F5F1305" w14:textId="77777777" w:rsidR="009F595F" w:rsidRPr="00D45726" w:rsidRDefault="009F595F" w:rsidP="009F595F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 xml:space="preserve">Holiday Inn </w:t>
            </w:r>
          </w:p>
          <w:p w14:paraId="5D698393" w14:textId="77777777" w:rsidR="009F595F" w:rsidRDefault="009F595F" w:rsidP="009F595F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305 N 27th St</w:t>
            </w:r>
          </w:p>
          <w:p w14:paraId="33E999A9" w14:textId="77777777" w:rsidR="009F595F" w:rsidRPr="00D45726" w:rsidRDefault="009F595F" w:rsidP="009F595F">
            <w:pPr>
              <w:spacing w:after="0"/>
              <w:rPr>
                <w:sz w:val="18"/>
                <w:szCs w:val="18"/>
              </w:rPr>
            </w:pPr>
          </w:p>
          <w:p w14:paraId="23B8BA85" w14:textId="6682D251" w:rsidR="009F595F" w:rsidRPr="00D45726" w:rsidRDefault="009F595F" w:rsidP="009F595F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Watertown - March 1</w:t>
            </w:r>
            <w:r w:rsidR="00DC47F7">
              <w:rPr>
                <w:b/>
                <w:bCs/>
                <w:sz w:val="18"/>
                <w:szCs w:val="18"/>
              </w:rPr>
              <w:t>7</w:t>
            </w:r>
          </w:p>
          <w:p w14:paraId="00D836CB" w14:textId="34BB8EAD" w:rsidR="009F595F" w:rsidRPr="00D45726" w:rsidRDefault="009F595F" w:rsidP="009F595F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Watertown Events Center-</w:t>
            </w:r>
            <w:r w:rsidR="00DC47F7">
              <w:rPr>
                <w:sz w:val="18"/>
                <w:szCs w:val="18"/>
              </w:rPr>
              <w:t>Swan/Whitewood</w:t>
            </w:r>
            <w:r w:rsidRPr="00D45726">
              <w:rPr>
                <w:sz w:val="18"/>
                <w:szCs w:val="18"/>
              </w:rPr>
              <w:t xml:space="preserve"> Rm</w:t>
            </w:r>
          </w:p>
          <w:p w14:paraId="01BABF40" w14:textId="77777777" w:rsidR="009F595F" w:rsidRDefault="009F595F" w:rsidP="009F595F">
            <w:r w:rsidRPr="00D45726">
              <w:rPr>
                <w:sz w:val="18"/>
                <w:szCs w:val="18"/>
              </w:rPr>
              <w:tab/>
              <w:t>1901 9th Ave SW</w:t>
            </w:r>
          </w:p>
          <w:p w14:paraId="4D14C101" w14:textId="16F9457A" w:rsidR="009F595F" w:rsidRPr="00D45726" w:rsidRDefault="009F595F" w:rsidP="009F595F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Winner - March 1</w:t>
            </w:r>
            <w:r w:rsidR="00A449C9">
              <w:rPr>
                <w:b/>
                <w:bCs/>
                <w:sz w:val="18"/>
                <w:szCs w:val="18"/>
              </w:rPr>
              <w:t>9</w:t>
            </w:r>
          </w:p>
          <w:p w14:paraId="303D102B" w14:textId="77777777" w:rsidR="009F595F" w:rsidRPr="00D45726" w:rsidRDefault="009F595F" w:rsidP="009F595F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Holiday Inn Express</w:t>
            </w:r>
          </w:p>
          <w:p w14:paraId="31A1FC11" w14:textId="77777777" w:rsidR="009F595F" w:rsidRPr="00D45726" w:rsidRDefault="009F595F" w:rsidP="009F595F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1360 E Hwy 44</w:t>
            </w:r>
          </w:p>
          <w:p w14:paraId="2E4FE5BA" w14:textId="77777777" w:rsidR="009F595F" w:rsidRPr="00D45726" w:rsidRDefault="009F595F" w:rsidP="009F595F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> </w:t>
            </w:r>
          </w:p>
          <w:p w14:paraId="4A2CEA56" w14:textId="1DB8245E" w:rsidR="009F595F" w:rsidRPr="00D45726" w:rsidRDefault="009F595F" w:rsidP="009F595F">
            <w:pPr>
              <w:spacing w:after="0"/>
              <w:rPr>
                <w:b/>
                <w:bCs/>
                <w:sz w:val="18"/>
                <w:szCs w:val="18"/>
              </w:rPr>
            </w:pPr>
            <w:r w:rsidRPr="00D45726">
              <w:rPr>
                <w:b/>
                <w:bCs/>
                <w:sz w:val="18"/>
                <w:szCs w:val="18"/>
              </w:rPr>
              <w:t>Yankton - March 1</w:t>
            </w:r>
            <w:r w:rsidR="00A449C9">
              <w:rPr>
                <w:b/>
                <w:bCs/>
                <w:sz w:val="18"/>
                <w:szCs w:val="18"/>
              </w:rPr>
              <w:t>6</w:t>
            </w:r>
          </w:p>
          <w:p w14:paraId="3826AFF2" w14:textId="77777777" w:rsidR="009F595F" w:rsidRPr="00D45726" w:rsidRDefault="009F595F" w:rsidP="009F595F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 xml:space="preserve">Best Western Kelly Inn </w:t>
            </w:r>
          </w:p>
          <w:p w14:paraId="3F38B46D" w14:textId="77777777" w:rsidR="009F595F" w:rsidRDefault="009F595F" w:rsidP="009F595F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ab/>
              <w:t>1607 E Hwy 50</w:t>
            </w:r>
          </w:p>
          <w:p w14:paraId="2813D2B3" w14:textId="77777777" w:rsidR="004B18A6" w:rsidRDefault="004B18A6" w:rsidP="009F595F">
            <w:pPr>
              <w:rPr>
                <w:i/>
                <w:iCs/>
                <w:sz w:val="18"/>
                <w:szCs w:val="18"/>
              </w:rPr>
            </w:pPr>
          </w:p>
          <w:p w14:paraId="144F160E" w14:textId="4542A07E" w:rsidR="009F595F" w:rsidRPr="00257CB2" w:rsidRDefault="009F595F" w:rsidP="009F595F">
            <w:pPr>
              <w:rPr>
                <w:i/>
                <w:iCs/>
                <w:sz w:val="18"/>
                <w:szCs w:val="18"/>
              </w:rPr>
            </w:pPr>
            <w:r w:rsidRPr="00257CB2">
              <w:rPr>
                <w:i/>
                <w:iCs/>
                <w:sz w:val="18"/>
                <w:szCs w:val="18"/>
              </w:rPr>
              <w:t xml:space="preserve">Unable to attend one of these classes?  </w:t>
            </w:r>
          </w:p>
          <w:p w14:paraId="390DD175" w14:textId="64CAA4FF" w:rsidR="009F595F" w:rsidRDefault="009F595F" w:rsidP="009F595F">
            <w:pPr>
              <w:rPr>
                <w:sz w:val="18"/>
                <w:szCs w:val="18"/>
              </w:rPr>
            </w:pPr>
            <w:r w:rsidRPr="00257CB2">
              <w:rPr>
                <w:b/>
                <w:bCs/>
                <w:sz w:val="18"/>
                <w:szCs w:val="18"/>
              </w:rPr>
              <w:t>Virtual Classes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257CB2">
              <w:rPr>
                <w:sz w:val="18"/>
                <w:szCs w:val="18"/>
              </w:rPr>
              <w:t xml:space="preserve">March </w:t>
            </w:r>
            <w:r w:rsidR="00C77292">
              <w:rPr>
                <w:sz w:val="18"/>
                <w:szCs w:val="18"/>
              </w:rPr>
              <w:t>31</w:t>
            </w:r>
            <w:r w:rsidRPr="00257CB2">
              <w:rPr>
                <w:sz w:val="18"/>
                <w:szCs w:val="18"/>
              </w:rPr>
              <w:t>, 202</w:t>
            </w:r>
            <w:r w:rsidR="00596669">
              <w:rPr>
                <w:sz w:val="18"/>
                <w:szCs w:val="18"/>
              </w:rPr>
              <w:t>6</w:t>
            </w:r>
            <w:r w:rsidRPr="00257CB2">
              <w:rPr>
                <w:sz w:val="18"/>
                <w:szCs w:val="18"/>
              </w:rPr>
              <w:t xml:space="preserve"> or November </w:t>
            </w:r>
            <w:r w:rsidR="00C77292">
              <w:rPr>
                <w:sz w:val="18"/>
                <w:szCs w:val="18"/>
              </w:rPr>
              <w:t>1</w:t>
            </w:r>
            <w:r w:rsidRPr="00257CB2">
              <w:rPr>
                <w:sz w:val="18"/>
                <w:szCs w:val="18"/>
              </w:rPr>
              <w:t>6, 202</w:t>
            </w:r>
            <w:r w:rsidR="00596669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br/>
            </w:r>
            <w:r w:rsidRPr="00257CB2">
              <w:rPr>
                <w:sz w:val="18"/>
                <w:szCs w:val="18"/>
              </w:rPr>
              <w:t>6:00pm-10:00pm CST</w:t>
            </w:r>
          </w:p>
          <w:p w14:paraId="62293C16" w14:textId="77777777" w:rsidR="009F595F" w:rsidRDefault="009F595F" w:rsidP="009F595F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Online Course – </w:t>
            </w:r>
            <w:r>
              <w:rPr>
                <w:sz w:val="18"/>
                <w:szCs w:val="18"/>
              </w:rPr>
              <w:t>Available by summer 2026</w:t>
            </w:r>
          </w:p>
          <w:p w14:paraId="4693DFC8" w14:textId="77777777" w:rsidR="001A61D0" w:rsidRDefault="001A61D0" w:rsidP="009F595F">
            <w:pPr>
              <w:rPr>
                <w:sz w:val="18"/>
                <w:szCs w:val="18"/>
              </w:rPr>
            </w:pPr>
          </w:p>
          <w:p w14:paraId="2AA19D86" w14:textId="77777777" w:rsidR="00123886" w:rsidRPr="00794605" w:rsidRDefault="00123886" w:rsidP="00123886">
            <w:pPr>
              <w:pStyle w:val="Heading2"/>
              <w:rPr>
                <w:iCs/>
                <w:caps w:val="0"/>
                <w:color w:val="0070C0"/>
                <w:sz w:val="28"/>
                <w:szCs w:val="28"/>
              </w:rPr>
            </w:pPr>
            <w:r w:rsidRPr="00794605">
              <w:rPr>
                <w:iCs/>
                <w:caps w:val="0"/>
                <w:color w:val="0070C0"/>
                <w:sz w:val="28"/>
                <w:szCs w:val="28"/>
              </w:rPr>
              <w:t>REGISTRATION</w:t>
            </w:r>
          </w:p>
          <w:p w14:paraId="1524F3A0" w14:textId="77777777" w:rsidR="00123886" w:rsidRPr="00936594" w:rsidRDefault="00123886" w:rsidP="00123886">
            <w:pPr>
              <w:widowControl w:val="0"/>
              <w:spacing w:after="120"/>
              <w:rPr>
                <w:sz w:val="18"/>
                <w:szCs w:val="18"/>
              </w:rPr>
            </w:pPr>
            <w:r w:rsidRPr="00936594">
              <w:rPr>
                <w:sz w:val="18"/>
                <w:szCs w:val="18"/>
              </w:rPr>
              <w:t xml:space="preserve">Three Ways to Register </w:t>
            </w:r>
          </w:p>
          <w:p w14:paraId="45A301B7" w14:textId="77777777" w:rsidR="00123886" w:rsidRPr="00936594" w:rsidRDefault="00123886" w:rsidP="00123886">
            <w:pPr>
              <w:widowControl w:val="0"/>
              <w:spacing w:after="120" w:line="333" w:lineRule="auto"/>
              <w:ind w:left="360" w:hanging="360"/>
              <w:rPr>
                <w:sz w:val="18"/>
                <w:szCs w:val="18"/>
              </w:rPr>
            </w:pPr>
            <w:r w:rsidRPr="00936594">
              <w:rPr>
                <w:sz w:val="18"/>
                <w:szCs w:val="18"/>
              </w:rPr>
              <w:t>1. Online at www.iapmo.org/SD or www.sdphcc.org</w:t>
            </w:r>
          </w:p>
          <w:p w14:paraId="198592FD" w14:textId="77777777" w:rsidR="00123886" w:rsidRPr="00936594" w:rsidRDefault="00123886" w:rsidP="00123886">
            <w:pPr>
              <w:widowControl w:val="0"/>
              <w:spacing w:after="120" w:line="333" w:lineRule="auto"/>
              <w:ind w:left="360" w:hanging="360"/>
              <w:rPr>
                <w:sz w:val="18"/>
                <w:szCs w:val="18"/>
              </w:rPr>
            </w:pPr>
            <w:r w:rsidRPr="00936594">
              <w:rPr>
                <w:sz w:val="18"/>
                <w:szCs w:val="18"/>
              </w:rPr>
              <w:t>2. Email completed Registration Form with credit card payment to seminars@iapmo.org</w:t>
            </w:r>
          </w:p>
          <w:p w14:paraId="3464AEA8" w14:textId="77777777" w:rsidR="00123886" w:rsidRPr="00936594" w:rsidRDefault="00123886" w:rsidP="00123886">
            <w:pPr>
              <w:widowControl w:val="0"/>
              <w:spacing w:after="120" w:line="333" w:lineRule="auto"/>
              <w:ind w:left="360" w:hanging="360"/>
              <w:rPr>
                <w:sz w:val="18"/>
                <w:szCs w:val="18"/>
              </w:rPr>
            </w:pPr>
            <w:r w:rsidRPr="00936594">
              <w:rPr>
                <w:sz w:val="18"/>
                <w:szCs w:val="18"/>
              </w:rPr>
              <w:t>3. Mail completed Registration Form with payment to IAPMO at the address on form</w:t>
            </w:r>
          </w:p>
          <w:p w14:paraId="158D2618" w14:textId="77777777" w:rsidR="00123886" w:rsidRPr="00936594" w:rsidRDefault="00123886" w:rsidP="00123886">
            <w:pPr>
              <w:widowControl w:val="0"/>
              <w:spacing w:after="120" w:line="333" w:lineRule="auto"/>
              <w:rPr>
                <w:sz w:val="18"/>
                <w:szCs w:val="18"/>
              </w:rPr>
            </w:pPr>
            <w:r w:rsidRPr="00936594">
              <w:rPr>
                <w:sz w:val="18"/>
                <w:szCs w:val="18"/>
              </w:rPr>
              <w:t>Class Fee: $80 payable to IAPMO</w:t>
            </w:r>
          </w:p>
          <w:p w14:paraId="596D3C33" w14:textId="495AEAC7" w:rsidR="00123886" w:rsidRPr="00936594" w:rsidRDefault="00123886" w:rsidP="00123886">
            <w:pPr>
              <w:widowControl w:val="0"/>
              <w:spacing w:after="120" w:line="333" w:lineRule="auto"/>
              <w:rPr>
                <w:sz w:val="18"/>
                <w:szCs w:val="18"/>
              </w:rPr>
            </w:pPr>
            <w:r w:rsidRPr="00936594">
              <w:rPr>
                <w:sz w:val="18"/>
                <w:szCs w:val="18"/>
              </w:rPr>
              <w:t>Registration deadline: 2 days prior to class date</w:t>
            </w:r>
          </w:p>
          <w:p w14:paraId="4EAB6650" w14:textId="1A77F476" w:rsidR="00123886" w:rsidRPr="00936594" w:rsidRDefault="00F73528" w:rsidP="00123886">
            <w:pPr>
              <w:widowControl w:val="0"/>
              <w:spacing w:after="120" w:line="333" w:lineRule="auto"/>
              <w:rPr>
                <w:sz w:val="18"/>
                <w:szCs w:val="18"/>
              </w:rPr>
            </w:pPr>
            <w:r w:rsidRPr="00936594">
              <w:rPr>
                <w:sz w:val="18"/>
                <w:szCs w:val="18"/>
              </w:rPr>
              <w:t>Rapid City &amp; Sioux Falls Classes:</w:t>
            </w:r>
            <w:r w:rsidR="00ED22AF">
              <w:rPr>
                <w:sz w:val="18"/>
                <w:szCs w:val="18"/>
              </w:rPr>
              <w:t xml:space="preserve"> </w:t>
            </w:r>
            <w:r w:rsidRPr="00936594">
              <w:rPr>
                <w:sz w:val="18"/>
                <w:szCs w:val="18"/>
              </w:rPr>
              <w:t>Please attend the date that corresponds with the first letter of your last nam</w:t>
            </w:r>
            <w:r>
              <w:rPr>
                <w:sz w:val="18"/>
                <w:szCs w:val="18"/>
              </w:rPr>
              <w:t>e if possible</w:t>
            </w:r>
            <w:r w:rsidR="000662D0">
              <w:rPr>
                <w:sz w:val="18"/>
                <w:szCs w:val="18"/>
              </w:rPr>
              <w:t>.</w:t>
            </w:r>
          </w:p>
          <w:p w14:paraId="3D78AEFA" w14:textId="482FDD6B" w:rsidR="00C95364" w:rsidRPr="006139D1" w:rsidRDefault="00C95364" w:rsidP="00C95364"/>
        </w:tc>
        <w:tc>
          <w:tcPr>
            <w:tcW w:w="152" w:type="pct"/>
            <w:vMerge w:val="restart"/>
          </w:tcPr>
          <w:p w14:paraId="59DD7F2A" w14:textId="1AD4B2C8" w:rsidR="00C95364" w:rsidRPr="006139D1" w:rsidRDefault="00C95364" w:rsidP="00C95364">
            <w:pPr>
              <w:rPr>
                <w:sz w:val="18"/>
                <w:szCs w:val="18"/>
              </w:rPr>
            </w:pPr>
          </w:p>
        </w:tc>
        <w:tc>
          <w:tcPr>
            <w:tcW w:w="1524" w:type="pct"/>
          </w:tcPr>
          <w:p w14:paraId="21646000" w14:textId="77777777" w:rsidR="00C95364" w:rsidRPr="006139D1" w:rsidRDefault="00C95364" w:rsidP="00C95364">
            <w:pPr>
              <w:rPr>
                <w:sz w:val="18"/>
                <w:szCs w:val="18"/>
              </w:rPr>
            </w:pPr>
          </w:p>
        </w:tc>
      </w:tr>
      <w:tr w:rsidR="00C95364" w:rsidRPr="006139D1" w14:paraId="3C928D2E" w14:textId="77777777" w:rsidTr="00003985">
        <w:trPr>
          <w:trHeight w:val="8642"/>
        </w:trPr>
        <w:tc>
          <w:tcPr>
            <w:tcW w:w="1507" w:type="pct"/>
            <w:vMerge/>
          </w:tcPr>
          <w:p w14:paraId="483090A0" w14:textId="77777777" w:rsidR="00C95364" w:rsidRPr="006139D1" w:rsidRDefault="00C95364" w:rsidP="00C95364"/>
        </w:tc>
        <w:tc>
          <w:tcPr>
            <w:tcW w:w="246" w:type="pct"/>
            <w:vMerge/>
          </w:tcPr>
          <w:p w14:paraId="0A291CC6" w14:textId="77777777" w:rsidR="00C95364" w:rsidRPr="006139D1" w:rsidRDefault="00C95364" w:rsidP="00C95364"/>
        </w:tc>
        <w:tc>
          <w:tcPr>
            <w:tcW w:w="1571" w:type="pct"/>
            <w:vMerge/>
          </w:tcPr>
          <w:p w14:paraId="664198D1" w14:textId="77777777" w:rsidR="00C95364" w:rsidRPr="006139D1" w:rsidRDefault="00C95364" w:rsidP="00C95364">
            <w:pPr>
              <w:pStyle w:val="Heading1"/>
            </w:pPr>
          </w:p>
        </w:tc>
        <w:tc>
          <w:tcPr>
            <w:tcW w:w="152" w:type="pct"/>
            <w:vMerge/>
          </w:tcPr>
          <w:p w14:paraId="7D906F4D" w14:textId="77777777" w:rsidR="00C95364" w:rsidRPr="006139D1" w:rsidRDefault="00C95364" w:rsidP="00C95364">
            <w:pPr>
              <w:rPr>
                <w:sz w:val="18"/>
                <w:szCs w:val="18"/>
              </w:rPr>
            </w:pPr>
          </w:p>
        </w:tc>
        <w:tc>
          <w:tcPr>
            <w:tcW w:w="1524" w:type="pct"/>
          </w:tcPr>
          <w:p w14:paraId="290AD3F6" w14:textId="77777777" w:rsidR="00C95364" w:rsidRPr="00D45726" w:rsidRDefault="00C95364" w:rsidP="00C95364">
            <w:pPr>
              <w:spacing w:after="0"/>
              <w:rPr>
                <w:sz w:val="18"/>
                <w:szCs w:val="18"/>
              </w:rPr>
            </w:pPr>
            <w:r w:rsidRPr="00D45726">
              <w:rPr>
                <w:sz w:val="18"/>
                <w:szCs w:val="18"/>
              </w:rPr>
              <w:t> </w:t>
            </w:r>
          </w:p>
          <w:p w14:paraId="34224D9D" w14:textId="413CEE50" w:rsidR="00CD36E7" w:rsidRPr="00D135E6" w:rsidRDefault="00D8317A" w:rsidP="0037669E">
            <w:pPr>
              <w:widowControl w:val="0"/>
              <w:spacing w:after="360" w:line="286" w:lineRule="auto"/>
              <w:rPr>
                <w:rFonts w:eastAsiaTheme="majorEastAsia" w:cstheme="minorHAnsi"/>
                <w:b/>
                <w:iCs/>
                <w:color w:val="00B0F0"/>
                <w:sz w:val="18"/>
                <w:szCs w:val="18"/>
              </w:rPr>
            </w:pPr>
            <w:r w:rsidRPr="00794605">
              <w:rPr>
                <w:rFonts w:eastAsiaTheme="majorEastAsia" w:cstheme="minorHAnsi"/>
                <w:b/>
                <w:iCs/>
                <w:color w:val="0070C0"/>
                <w:sz w:val="18"/>
                <w:szCs w:val="18"/>
              </w:rPr>
              <w:t>WHAT TO BRING</w:t>
            </w:r>
            <w:r w:rsidR="00D135E6">
              <w:rPr>
                <w:rFonts w:eastAsiaTheme="majorEastAsia" w:cstheme="minorHAnsi"/>
                <w:b/>
                <w:iCs/>
                <w:color w:val="00B0F0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Pen or Pencil, Code Book, SD License number</w:t>
            </w:r>
          </w:p>
          <w:p w14:paraId="1C7B136A" w14:textId="69EE65F8" w:rsidR="002155EC" w:rsidRPr="002155EC" w:rsidRDefault="00EC2044" w:rsidP="0037669E">
            <w:pPr>
              <w:widowControl w:val="0"/>
              <w:spacing w:after="360" w:line="286" w:lineRule="auto"/>
              <w:rPr>
                <w:sz w:val="18"/>
                <w:szCs w:val="18"/>
              </w:rPr>
            </w:pPr>
            <w:r w:rsidRPr="00794605">
              <w:rPr>
                <w:rFonts w:eastAsiaTheme="majorEastAsia" w:cstheme="minorHAnsi"/>
                <w:b/>
                <w:iCs/>
                <w:color w:val="0070C0"/>
                <w:sz w:val="18"/>
                <w:szCs w:val="18"/>
              </w:rPr>
              <w:t>CLASS TIME</w:t>
            </w:r>
            <w:r w:rsidR="00D135E6">
              <w:rPr>
                <w:rFonts w:eastAsiaTheme="majorEastAsia" w:cstheme="minorHAnsi"/>
                <w:b/>
                <w:iCs/>
                <w:color w:val="00B0F0"/>
                <w:sz w:val="18"/>
                <w:szCs w:val="18"/>
              </w:rPr>
              <w:br/>
            </w:r>
            <w:r w:rsidR="002155EC" w:rsidRPr="002155EC">
              <w:rPr>
                <w:sz w:val="18"/>
                <w:szCs w:val="18"/>
              </w:rPr>
              <w:t>6:00 pm to 9:45 pm with scheduled breaks</w:t>
            </w:r>
          </w:p>
          <w:p w14:paraId="38A47CE9" w14:textId="5C057553" w:rsidR="002155EC" w:rsidRPr="002155EC" w:rsidRDefault="0048583A" w:rsidP="0037669E">
            <w:pPr>
              <w:widowControl w:val="0"/>
              <w:spacing w:after="360" w:line="286" w:lineRule="auto"/>
              <w:rPr>
                <w:sz w:val="18"/>
                <w:szCs w:val="18"/>
              </w:rPr>
            </w:pPr>
            <w:r w:rsidRPr="00794605">
              <w:rPr>
                <w:rFonts w:eastAsiaTheme="majorEastAsia" w:cstheme="minorHAnsi"/>
                <w:b/>
                <w:iCs/>
                <w:color w:val="0070C0"/>
                <w:sz w:val="18"/>
                <w:szCs w:val="18"/>
              </w:rPr>
              <w:t>PRE-REG</w:t>
            </w:r>
            <w:r w:rsidR="00E01678" w:rsidRPr="00794605">
              <w:rPr>
                <w:rFonts w:eastAsiaTheme="majorEastAsia" w:cstheme="minorHAnsi"/>
                <w:b/>
                <w:iCs/>
                <w:color w:val="0070C0"/>
                <w:sz w:val="18"/>
                <w:szCs w:val="18"/>
              </w:rPr>
              <w:t>ISTRATION vs WALK-IN</w:t>
            </w:r>
            <w:r w:rsidR="00D135E6">
              <w:rPr>
                <w:rFonts w:eastAsiaTheme="majorEastAsia" w:cstheme="minorHAnsi"/>
                <w:b/>
                <w:iCs/>
                <w:color w:val="00B0F0"/>
                <w:sz w:val="18"/>
                <w:szCs w:val="18"/>
              </w:rPr>
              <w:br/>
            </w:r>
            <w:r w:rsidR="002155EC" w:rsidRPr="002155EC">
              <w:rPr>
                <w:sz w:val="18"/>
                <w:szCs w:val="18"/>
              </w:rPr>
              <w:t xml:space="preserve">Pre-registration is strongly encouraged; </w:t>
            </w:r>
            <w:r w:rsidR="00A84831">
              <w:rPr>
                <w:sz w:val="18"/>
                <w:szCs w:val="18"/>
              </w:rPr>
              <w:t>W</w:t>
            </w:r>
            <w:r w:rsidR="002155EC" w:rsidRPr="002155EC">
              <w:rPr>
                <w:sz w:val="18"/>
                <w:szCs w:val="18"/>
              </w:rPr>
              <w:t xml:space="preserve">alk-in registrants will be accepted only if space allows.  </w:t>
            </w:r>
          </w:p>
          <w:p w14:paraId="1958C15A" w14:textId="2BF4C5C5" w:rsidR="002155EC" w:rsidRPr="002155EC" w:rsidRDefault="006D51D1" w:rsidP="0037669E">
            <w:pPr>
              <w:widowControl w:val="0"/>
              <w:spacing w:after="360" w:line="286" w:lineRule="auto"/>
              <w:rPr>
                <w:sz w:val="18"/>
                <w:szCs w:val="18"/>
              </w:rPr>
            </w:pPr>
            <w:r w:rsidRPr="00794605">
              <w:rPr>
                <w:rFonts w:eastAsiaTheme="majorEastAsia" w:cstheme="minorHAnsi"/>
                <w:b/>
                <w:iCs/>
                <w:color w:val="0070C0"/>
                <w:sz w:val="18"/>
                <w:szCs w:val="18"/>
              </w:rPr>
              <w:t>ATTENDANCE VER</w:t>
            </w:r>
            <w:r w:rsidR="003663E1" w:rsidRPr="00794605">
              <w:rPr>
                <w:rFonts w:eastAsiaTheme="majorEastAsia" w:cstheme="minorHAnsi"/>
                <w:b/>
                <w:iCs/>
                <w:color w:val="0070C0"/>
                <w:sz w:val="18"/>
                <w:szCs w:val="18"/>
              </w:rPr>
              <w:t>IFICATION</w:t>
            </w:r>
            <w:r w:rsidR="00D135E6">
              <w:rPr>
                <w:rFonts w:eastAsiaTheme="majorEastAsia" w:cstheme="minorHAnsi"/>
                <w:b/>
                <w:iCs/>
                <w:color w:val="00B0F0"/>
                <w:sz w:val="18"/>
                <w:szCs w:val="18"/>
              </w:rPr>
              <w:br/>
            </w:r>
            <w:r w:rsidR="002155EC" w:rsidRPr="002155EC">
              <w:rPr>
                <w:sz w:val="18"/>
                <w:szCs w:val="18"/>
              </w:rPr>
              <w:t>Attendees will be required to sign an attendance log.</w:t>
            </w:r>
          </w:p>
          <w:p w14:paraId="7CFE50D7" w14:textId="33026239" w:rsidR="002155EC" w:rsidRPr="002155EC" w:rsidRDefault="00284E98" w:rsidP="0037669E">
            <w:pPr>
              <w:widowControl w:val="0"/>
              <w:spacing w:after="360" w:line="286" w:lineRule="auto"/>
              <w:rPr>
                <w:sz w:val="18"/>
                <w:szCs w:val="18"/>
              </w:rPr>
            </w:pPr>
            <w:r w:rsidRPr="00794605">
              <w:rPr>
                <w:rFonts w:eastAsiaTheme="majorEastAsia" w:cstheme="minorHAnsi"/>
                <w:b/>
                <w:iCs/>
                <w:color w:val="0070C0"/>
                <w:sz w:val="18"/>
                <w:szCs w:val="18"/>
              </w:rPr>
              <w:t>INCLEMENT WE</w:t>
            </w:r>
            <w:r w:rsidR="00B70BC7" w:rsidRPr="00794605">
              <w:rPr>
                <w:rFonts w:eastAsiaTheme="majorEastAsia" w:cstheme="minorHAnsi"/>
                <w:b/>
                <w:iCs/>
                <w:color w:val="0070C0"/>
                <w:sz w:val="18"/>
                <w:szCs w:val="18"/>
              </w:rPr>
              <w:t>ATHER</w:t>
            </w:r>
            <w:r w:rsidR="00D135E6">
              <w:rPr>
                <w:rFonts w:eastAsiaTheme="majorEastAsia" w:cstheme="minorHAnsi"/>
                <w:b/>
                <w:iCs/>
                <w:color w:val="00B0F0"/>
                <w:sz w:val="18"/>
                <w:szCs w:val="18"/>
              </w:rPr>
              <w:br/>
            </w:r>
            <w:r w:rsidR="002155EC" w:rsidRPr="002155EC">
              <w:rPr>
                <w:sz w:val="18"/>
                <w:szCs w:val="18"/>
              </w:rPr>
              <w:t xml:space="preserve">If a class </w:t>
            </w:r>
            <w:r w:rsidR="00B70BC7">
              <w:rPr>
                <w:sz w:val="18"/>
                <w:szCs w:val="18"/>
              </w:rPr>
              <w:t>need</w:t>
            </w:r>
            <w:r w:rsidR="00BD3BF4">
              <w:rPr>
                <w:sz w:val="18"/>
                <w:szCs w:val="18"/>
              </w:rPr>
              <w:t>s</w:t>
            </w:r>
            <w:r w:rsidR="00B70BC7">
              <w:rPr>
                <w:sz w:val="18"/>
                <w:szCs w:val="18"/>
              </w:rPr>
              <w:t xml:space="preserve"> to be </w:t>
            </w:r>
            <w:r w:rsidR="002155EC" w:rsidRPr="002155EC">
              <w:rPr>
                <w:sz w:val="18"/>
                <w:szCs w:val="18"/>
              </w:rPr>
              <w:t>postponed</w:t>
            </w:r>
            <w:r w:rsidR="00B70BC7">
              <w:rPr>
                <w:sz w:val="18"/>
                <w:szCs w:val="18"/>
              </w:rPr>
              <w:t xml:space="preserve"> due to weather, notices</w:t>
            </w:r>
            <w:r w:rsidR="002155EC" w:rsidRPr="002155EC">
              <w:rPr>
                <w:sz w:val="18"/>
                <w:szCs w:val="18"/>
              </w:rPr>
              <w:t xml:space="preserve"> will be posted at www.sdphcc.org and em</w:t>
            </w:r>
            <w:r w:rsidR="007C47EF">
              <w:rPr>
                <w:sz w:val="18"/>
                <w:szCs w:val="18"/>
              </w:rPr>
              <w:t>ailed</w:t>
            </w:r>
            <w:r w:rsidR="002155EC" w:rsidRPr="002155EC">
              <w:rPr>
                <w:sz w:val="18"/>
                <w:szCs w:val="18"/>
              </w:rPr>
              <w:t xml:space="preserve"> </w:t>
            </w:r>
            <w:r w:rsidR="00634675">
              <w:rPr>
                <w:sz w:val="18"/>
                <w:szCs w:val="18"/>
              </w:rPr>
              <w:t>to pre-registered</w:t>
            </w:r>
            <w:r w:rsidR="00BD3BF4">
              <w:rPr>
                <w:sz w:val="18"/>
                <w:szCs w:val="18"/>
              </w:rPr>
              <w:t xml:space="preserve"> attendee</w:t>
            </w:r>
            <w:r w:rsidR="00AC6939">
              <w:rPr>
                <w:sz w:val="18"/>
                <w:szCs w:val="18"/>
              </w:rPr>
              <w:t>s with valid emails</w:t>
            </w:r>
            <w:r w:rsidR="002155EC" w:rsidRPr="002155EC">
              <w:rPr>
                <w:sz w:val="18"/>
                <w:szCs w:val="18"/>
              </w:rPr>
              <w:t xml:space="preserve">.  </w:t>
            </w:r>
            <w:r w:rsidR="00C9764D">
              <w:rPr>
                <w:sz w:val="18"/>
                <w:szCs w:val="18"/>
              </w:rPr>
              <w:t>Please exercise wise</w:t>
            </w:r>
            <w:r w:rsidR="002155EC" w:rsidRPr="002155EC">
              <w:rPr>
                <w:sz w:val="18"/>
                <w:szCs w:val="18"/>
              </w:rPr>
              <w:t xml:space="preserve"> discretion and judgement.</w:t>
            </w:r>
          </w:p>
          <w:p w14:paraId="40515744" w14:textId="094C0887" w:rsidR="002155EC" w:rsidRPr="002155EC" w:rsidRDefault="00D135E6" w:rsidP="0037669E">
            <w:pPr>
              <w:widowControl w:val="0"/>
              <w:spacing w:after="360" w:line="286" w:lineRule="auto"/>
              <w:rPr>
                <w:sz w:val="18"/>
                <w:szCs w:val="18"/>
              </w:rPr>
            </w:pPr>
            <w:r w:rsidRPr="00794605">
              <w:rPr>
                <w:rFonts w:eastAsiaTheme="majorEastAsia" w:cstheme="minorHAnsi"/>
                <w:b/>
                <w:iCs/>
                <w:color w:val="0070C0"/>
                <w:sz w:val="18"/>
                <w:szCs w:val="18"/>
              </w:rPr>
              <w:t>CANCEL OR TRANSFER REGISTRATION</w:t>
            </w:r>
            <w:r>
              <w:rPr>
                <w:rFonts w:eastAsiaTheme="majorEastAsia" w:cstheme="minorHAnsi"/>
                <w:b/>
                <w:iCs/>
                <w:color w:val="00B0F0"/>
                <w:sz w:val="18"/>
                <w:szCs w:val="18"/>
              </w:rPr>
              <w:br/>
            </w:r>
            <w:r w:rsidR="00E96477">
              <w:rPr>
                <w:sz w:val="18"/>
                <w:szCs w:val="18"/>
              </w:rPr>
              <w:t xml:space="preserve">If you are pre-registered and unable to </w:t>
            </w:r>
            <w:r w:rsidR="00DA12A6">
              <w:rPr>
                <w:sz w:val="18"/>
                <w:szCs w:val="18"/>
              </w:rPr>
              <w:t xml:space="preserve">attend, </w:t>
            </w:r>
            <w:r w:rsidR="00DA12A6" w:rsidRPr="002155EC">
              <w:rPr>
                <w:sz w:val="18"/>
                <w:szCs w:val="18"/>
              </w:rPr>
              <w:t>please</w:t>
            </w:r>
            <w:r w:rsidR="002155EC" w:rsidRPr="002155EC">
              <w:rPr>
                <w:sz w:val="18"/>
                <w:szCs w:val="18"/>
              </w:rPr>
              <w:t xml:space="preserve"> call IAPMO (708-995-3000) as soon as possible to cancel or transfer your registration.  </w:t>
            </w:r>
          </w:p>
          <w:p w14:paraId="1C5679FD" w14:textId="04F0444C" w:rsidR="00C95364" w:rsidRPr="006139D1" w:rsidRDefault="002155EC" w:rsidP="000662D0">
            <w:pPr>
              <w:widowControl w:val="0"/>
              <w:spacing w:after="120" w:line="333" w:lineRule="auto"/>
              <w:rPr>
                <w:sz w:val="18"/>
                <w:szCs w:val="18"/>
              </w:rPr>
            </w:pPr>
            <w:r w:rsidRPr="002155EC">
              <w:rPr>
                <w:i/>
                <w:iCs/>
                <w:sz w:val="18"/>
                <w:szCs w:val="18"/>
              </w:rPr>
              <w:t> </w:t>
            </w:r>
          </w:p>
        </w:tc>
      </w:tr>
    </w:tbl>
    <w:p w14:paraId="71445DCF" w14:textId="5F463A0A" w:rsidR="005B638B" w:rsidRPr="006139D1" w:rsidRDefault="00F24168" w:rsidP="00D12777">
      <w:pPr>
        <w:pStyle w:val="GraphicAnchor"/>
        <w:tabs>
          <w:tab w:val="left" w:pos="12524"/>
        </w:tabs>
      </w:pPr>
      <w:r w:rsidRPr="006139D1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5F08B462" wp14:editId="2CA09FA8">
                <wp:simplePos x="0" y="0"/>
                <wp:positionH relativeFrom="column">
                  <wp:posOffset>-228600</wp:posOffset>
                </wp:positionH>
                <wp:positionV relativeFrom="paragraph">
                  <wp:posOffset>-230505</wp:posOffset>
                </wp:positionV>
                <wp:extent cx="10058400" cy="7772400"/>
                <wp:effectExtent l="0" t="0" r="0" b="0"/>
                <wp:wrapNone/>
                <wp:docPr id="213770774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68361"/>
                        </a:xfrm>
                      </wpg:grpSpPr>
                      <wps:wsp>
                        <wps:cNvPr id="12" name="AutoShape 3">
                          <a:extLst>
                            <a:ext uri="{FF2B5EF4-FFF2-40B4-BE49-F238E27FC236}">
                              <a16:creationId xmlns:a16="http://schemas.microsoft.com/office/drawing/2014/main" id="{D335AB32-CD0B-403D-A002-659A0DBCE4FF}"/>
                            </a:ext>
                          </a:extLst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104775"/>
                            <a:ext cx="10058400" cy="766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5">
                          <a:extLst>
                            <a:ext uri="{FF2B5EF4-FFF2-40B4-BE49-F238E27FC236}">
                              <a16:creationId xmlns:a16="http://schemas.microsoft.com/office/drawing/2014/main" id="{41204F94-F285-429F-A1FA-7A8CC6E9191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29350" y="0"/>
                            <a:ext cx="3829050" cy="1763247"/>
                          </a:xfrm>
                          <a:custGeom>
                            <a:avLst/>
                            <a:gdLst>
                              <a:gd name="T0" fmla="*/ 1229 w 1229"/>
                              <a:gd name="T1" fmla="*/ 0 h 580"/>
                              <a:gd name="T2" fmla="*/ 0 w 1229"/>
                              <a:gd name="T3" fmla="*/ 0 h 580"/>
                              <a:gd name="T4" fmla="*/ 923 w 1229"/>
                              <a:gd name="T5" fmla="*/ 573 h 580"/>
                              <a:gd name="T6" fmla="*/ 1229 w 1229"/>
                              <a:gd name="T7" fmla="*/ 519 h 580"/>
                              <a:gd name="T8" fmla="*/ 1229 w 1229"/>
                              <a:gd name="T9" fmla="*/ 0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9" h="580">
                                <a:moveTo>
                                  <a:pt x="1229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64" y="397"/>
                                  <a:pt x="513" y="580"/>
                                  <a:pt x="923" y="573"/>
                                </a:cubicBezTo>
                                <a:cubicBezTo>
                                  <a:pt x="1018" y="571"/>
                                  <a:pt x="1142" y="543"/>
                                  <a:pt x="1229" y="519"/>
                                </a:cubicBezTo>
                                <a:lnTo>
                                  <a:pt x="1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1801907" y="5846431"/>
                            <a:ext cx="8250143" cy="1921930"/>
                          </a:xfrm>
                          <a:custGeom>
                            <a:avLst/>
                            <a:gdLst>
                              <a:gd name="T0" fmla="*/ 15 w 2086"/>
                              <a:gd name="T1" fmla="*/ 458 h 901"/>
                              <a:gd name="T2" fmla="*/ 0 w 2086"/>
                              <a:gd name="T3" fmla="*/ 901 h 901"/>
                              <a:gd name="T4" fmla="*/ 2086 w 2086"/>
                              <a:gd name="T5" fmla="*/ 901 h 901"/>
                              <a:gd name="T6" fmla="*/ 2086 w 2086"/>
                              <a:gd name="T7" fmla="*/ 0 h 901"/>
                              <a:gd name="T8" fmla="*/ 15 w 2086"/>
                              <a:gd name="T9" fmla="*/ 458 h 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6" h="901">
                                <a:moveTo>
                                  <a:pt x="15" y="458"/>
                                </a:moveTo>
                                <a:cubicBezTo>
                                  <a:pt x="0" y="901"/>
                                  <a:pt x="0" y="901"/>
                                  <a:pt x="0" y="901"/>
                                </a:cubicBezTo>
                                <a:cubicBezTo>
                                  <a:pt x="2086" y="901"/>
                                  <a:pt x="2086" y="901"/>
                                  <a:pt x="2086" y="901"/>
                                </a:cubicBezTo>
                                <a:cubicBezTo>
                                  <a:pt x="2086" y="0"/>
                                  <a:pt x="2086" y="0"/>
                                  <a:pt x="2086" y="0"/>
                                </a:cubicBezTo>
                                <a:cubicBezTo>
                                  <a:pt x="1859" y="270"/>
                                  <a:pt x="710" y="901"/>
                                  <a:pt x="15" y="4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1801907" y="6155553"/>
                            <a:ext cx="8250144" cy="1603651"/>
                          </a:xfrm>
                          <a:custGeom>
                            <a:avLst/>
                            <a:gdLst>
                              <a:gd name="T0" fmla="*/ 15 w 2086"/>
                              <a:gd name="T1" fmla="*/ 292 h 735"/>
                              <a:gd name="T2" fmla="*/ 0 w 2086"/>
                              <a:gd name="T3" fmla="*/ 735 h 735"/>
                              <a:gd name="T4" fmla="*/ 2086 w 2086"/>
                              <a:gd name="T5" fmla="*/ 735 h 735"/>
                              <a:gd name="T6" fmla="*/ 2086 w 2086"/>
                              <a:gd name="T7" fmla="*/ 0 h 735"/>
                              <a:gd name="T8" fmla="*/ 15 w 2086"/>
                              <a:gd name="T9" fmla="*/ 292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6" h="735">
                                <a:moveTo>
                                  <a:pt x="15" y="292"/>
                                </a:moveTo>
                                <a:cubicBezTo>
                                  <a:pt x="0" y="735"/>
                                  <a:pt x="0" y="735"/>
                                  <a:pt x="0" y="735"/>
                                </a:cubicBezTo>
                                <a:cubicBezTo>
                                  <a:pt x="2086" y="735"/>
                                  <a:pt x="2086" y="735"/>
                                  <a:pt x="2086" y="735"/>
                                </a:cubicBezTo>
                                <a:cubicBezTo>
                                  <a:pt x="2086" y="0"/>
                                  <a:pt x="2086" y="0"/>
                                  <a:pt x="2086" y="0"/>
                                </a:cubicBezTo>
                                <a:cubicBezTo>
                                  <a:pt x="1882" y="208"/>
                                  <a:pt x="710" y="735"/>
                                  <a:pt x="15" y="2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10">
                          <a:extLst>
                            <a:ext uri="{FF2B5EF4-FFF2-40B4-BE49-F238E27FC236}">
                              <a16:creationId xmlns:a16="http://schemas.microsoft.com/office/drawing/2014/main" id="{79DB47FF-1669-4707-A7D8-DE87FE8E5D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043953" y="6760355"/>
                            <a:ext cx="8008097" cy="1000957"/>
                          </a:xfrm>
                          <a:custGeom>
                            <a:avLst/>
                            <a:gdLst>
                              <a:gd name="T0" fmla="*/ 2098 w 2098"/>
                              <a:gd name="T1" fmla="*/ 667 h 667"/>
                              <a:gd name="T2" fmla="*/ 2098 w 2098"/>
                              <a:gd name="T3" fmla="*/ 0 h 667"/>
                              <a:gd name="T4" fmla="*/ 28 w 2098"/>
                              <a:gd name="T5" fmla="*/ 293 h 667"/>
                              <a:gd name="T6" fmla="*/ 0 w 2098"/>
                              <a:gd name="T7" fmla="*/ 667 h 667"/>
                              <a:gd name="T8" fmla="*/ 2098 w 2098"/>
                              <a:gd name="T9" fmla="*/ 667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8" h="667">
                                <a:moveTo>
                                  <a:pt x="2098" y="667"/>
                                </a:moveTo>
                                <a:cubicBezTo>
                                  <a:pt x="2098" y="0"/>
                                  <a:pt x="2098" y="0"/>
                                  <a:pt x="2098" y="0"/>
                                </a:cubicBezTo>
                                <a:cubicBezTo>
                                  <a:pt x="1199" y="559"/>
                                  <a:pt x="372" y="434"/>
                                  <a:pt x="28" y="293"/>
                                </a:cubicBezTo>
                                <a:cubicBezTo>
                                  <a:pt x="0" y="667"/>
                                  <a:pt x="0" y="667"/>
                                  <a:pt x="0" y="667"/>
                                </a:cubicBezTo>
                                <a:lnTo>
                                  <a:pt x="2098" y="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11">
                          <a:extLst>
                            <a:ext uri="{FF2B5EF4-FFF2-40B4-BE49-F238E27FC236}">
                              <a16:creationId xmlns:a16="http://schemas.microsoft.com/office/drawing/2014/main" id="{96B24E1B-5CD8-46A2-9420-40C0C542D92A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6155553"/>
                            <a:ext cx="3108959" cy="1608948"/>
                          </a:xfrm>
                          <a:custGeom>
                            <a:avLst/>
                            <a:gdLst>
                              <a:gd name="T0" fmla="*/ 0 w 1282"/>
                              <a:gd name="T1" fmla="*/ 29 h 1385"/>
                              <a:gd name="T2" fmla="*/ 139 w 1282"/>
                              <a:gd name="T3" fmla="*/ 17 h 1385"/>
                              <a:gd name="T4" fmla="*/ 1280 w 1282"/>
                              <a:gd name="T5" fmla="*/ 1207 h 1385"/>
                              <a:gd name="T6" fmla="*/ 1272 w 1282"/>
                              <a:gd name="T7" fmla="*/ 1385 h 1385"/>
                              <a:gd name="T8" fmla="*/ 0 w 1282"/>
                              <a:gd name="T9" fmla="*/ 1385 h 1385"/>
                              <a:gd name="T10" fmla="*/ 0 w 1282"/>
                              <a:gd name="T11" fmla="*/ 29 h 1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82" h="1385">
                                <a:moveTo>
                                  <a:pt x="0" y="29"/>
                                </a:moveTo>
                                <a:cubicBezTo>
                                  <a:pt x="43" y="22"/>
                                  <a:pt x="94" y="18"/>
                                  <a:pt x="139" y="17"/>
                                </a:cubicBezTo>
                                <a:cubicBezTo>
                                  <a:pt x="754" y="0"/>
                                  <a:pt x="1265" y="533"/>
                                  <a:pt x="1280" y="1207"/>
                                </a:cubicBezTo>
                                <a:cubicBezTo>
                                  <a:pt x="1282" y="1267"/>
                                  <a:pt x="1279" y="1327"/>
                                  <a:pt x="1272" y="1385"/>
                                </a:cubicBezTo>
                                <a:cubicBezTo>
                                  <a:pt x="0" y="1385"/>
                                  <a:pt x="0" y="1385"/>
                                  <a:pt x="0" y="1385"/>
                                </a:cubicBez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12EE8" id="Group 2" o:spid="_x0000_s1026" style="position:absolute;margin-left:-18pt;margin-top:-18.15pt;width:11in;height:612pt;z-index:-251656192;mso-height-relative:margin" coordsize="100584,7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">
                <v:rect id="AutoShape 3" o:spid="_x0000_s1027" style="position:absolute;top:1047;width:100584;height:76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<o:lock v:ext="edit" aspectratio="t" text="t"/>
                </v:rect>
                <v:shape id="Freeform 5" o:spid="_x0000_s1028" style="position:absolute;left:62293;width:38291;height:17632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" path="m1229,c,,,,,,164,397,513,580,923,573v95,-2,219,-30,306,-54l1229,xe" fillcolor="#00b0f0" stroked="f">
                  <v:path arrowok="t" o:connecttype="custom" o:connectlocs="3829050,0;0,0;2875682,1741966;3829050,1577802;3829050,0" o:connectangles="0,0,0,0,0"/>
                </v:shape>
                <v:shape id="Freeform 8" o:spid="_x0000_s1029" style="position:absolute;left:18019;top:58464;width:82501;height:19219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" path="m15,458c,901,,901,,901v2086,,2086,,2086,c2086,,2086,,2086,,1859,270,710,901,15,458xe" fillcolor="#002060" stroked="f">
                  <v:path arrowok="t" o:connecttype="custom" o:connectlocs="59325,976963;0,1921930;8250143,1921930;8250143,0;59325,976963" o:connectangles="0,0,0,0,0"/>
                </v:shape>
                <v:shape id="Freeform 9" o:spid="_x0000_s1030" style="position:absolute;left:18019;top:61555;width:82501;height:16037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" path="m15,292c,735,,735,,735v2086,,2086,,2086,c2086,,2086,,2086,,1882,208,710,735,15,292xe" fillcolor="#00b0f0" stroked="f">
                  <v:path arrowok="t" o:connecttype="custom" o:connectlocs="59325,637097;0,1603651;8250144,1603651;8250144,0;59325,637097" o:connectangles="0,0,0,0,0"/>
                </v:shape>
                <v:shape id="Freeform 10" o:spid="_x0000_s1031" style="position:absolute;left:20439;top:67603;width:80081;height:10010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" path="m2098,667c2098,,2098,,2098,,1199,559,372,434,28,293,,667,,667,,667r2098,xe" fillcolor="#002060" stroked="f">
                  <v:path arrowok="t" o:connecttype="custom" o:connectlocs="8008097,1000957;8008097,0;106876,439701;0,1000957;8008097,1000957" o:connectangles="0,0,0,0,0"/>
                </v:shape>
                <v:shape id="Freeform 11" o:spid="_x0000_s1032" style="position:absolute;top:61555;width:31089;height:16090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" path="m,29c43,22,94,18,139,17,754,,1265,533,1280,1207v2,60,-1,120,-8,178c,1385,,1385,,1385l,29xe" fillcolor="#e00" stroked="f">
                  <v:path arrowok="t" o:connecttype="custom" o:connectlocs="0,33689;337087,19749;3104109,1402166;3084708,1608948;0,1608948;0,33689" o:connectangles="0,0,0,0,0,0"/>
                </v:shape>
                <w10:anchorlock/>
              </v:group>
            </w:pict>
          </mc:Fallback>
        </mc:AlternateContent>
      </w:r>
      <w:r w:rsidRPr="006139D1">
        <w:rPr>
          <w:noProof/>
        </w:rPr>
        <mc:AlternateContent>
          <mc:Choice Requires="wps">
            <w:drawing>
              <wp:anchor distT="0" distB="0" distL="114300" distR="114300" simplePos="0" relativeHeight="251660799" behindDoc="1" locked="1" layoutInCell="1" allowOverlap="1" wp14:anchorId="64839350" wp14:editId="4D28AD51">
                <wp:simplePos x="0" y="0"/>
                <wp:positionH relativeFrom="column">
                  <wp:posOffset>6574155</wp:posOffset>
                </wp:positionH>
                <wp:positionV relativeFrom="paragraph">
                  <wp:posOffset>-228600</wp:posOffset>
                </wp:positionV>
                <wp:extent cx="3246120" cy="1673225"/>
                <wp:effectExtent l="0" t="0" r="0" b="3175"/>
                <wp:wrapNone/>
                <wp:docPr id="1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6120" cy="1673225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30937" id="Freeform 6" o:spid="_x0000_s1026" style="position:absolute;margin-left:517.65pt;margin-top:-18pt;width:255.6pt;height:131.75pt;z-index:-251655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3,5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" path="m755,550c397,550,64,317,,,1043,,1043,,1043,v,502,,502,,502c963,527,845,550,755,550xe" stroked="f">
                <v:fill r:id="rId21" o:title="" recolor="t" rotate="t" type="frame"/>
                <v:path arrowok="t" o:connecttype="custom" o:connectlocs="2349780,1673225;0,0;3246120,0;3246120,1527198;2349780,1673225" o:connectangles="0,0,0,0,0"/>
                <w10:anchorlock/>
              </v:shape>
            </w:pict>
          </mc:Fallback>
        </mc:AlternateContent>
      </w:r>
      <w:r w:rsidR="00D12777" w:rsidRPr="006139D1">
        <w:tab/>
      </w:r>
    </w:p>
    <w:sectPr w:rsidR="005B638B" w:rsidRPr="006139D1" w:rsidSect="007E7EA7">
      <w:type w:val="continuous"/>
      <w:pgSz w:w="15840" w:h="12240" w:orient="landscape" w:code="1"/>
      <w:pgMar w:top="360" w:right="360" w:bottom="0" w:left="360" w:header="0" w:footer="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E1A61" w14:textId="77777777" w:rsidR="00664A14" w:rsidRDefault="00664A14" w:rsidP="00180323">
      <w:pPr>
        <w:spacing w:after="0"/>
      </w:pPr>
      <w:r>
        <w:separator/>
      </w:r>
    </w:p>
  </w:endnote>
  <w:endnote w:type="continuationSeparator" w:id="0">
    <w:p w14:paraId="256DA80E" w14:textId="77777777" w:rsidR="00664A14" w:rsidRDefault="00664A14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32186" w14:textId="77777777" w:rsidR="00664A14" w:rsidRDefault="00664A14" w:rsidP="00180323">
      <w:pPr>
        <w:spacing w:after="0"/>
      </w:pPr>
      <w:r>
        <w:separator/>
      </w:r>
    </w:p>
  </w:footnote>
  <w:footnote w:type="continuationSeparator" w:id="0">
    <w:p w14:paraId="5DE7F695" w14:textId="77777777" w:rsidR="00664A14" w:rsidRDefault="00664A14" w:rsidP="001803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438406">
    <w:abstractNumId w:val="0"/>
  </w:num>
  <w:num w:numId="2" w16cid:durableId="1500383628">
    <w:abstractNumId w:val="1"/>
  </w:num>
  <w:num w:numId="3" w16cid:durableId="19081101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28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A72"/>
    <w:rsid w:val="00000DE2"/>
    <w:rsid w:val="00003985"/>
    <w:rsid w:val="0002048A"/>
    <w:rsid w:val="00022830"/>
    <w:rsid w:val="000242A2"/>
    <w:rsid w:val="00025535"/>
    <w:rsid w:val="00044455"/>
    <w:rsid w:val="0005353A"/>
    <w:rsid w:val="000662D0"/>
    <w:rsid w:val="00084FA6"/>
    <w:rsid w:val="000875B1"/>
    <w:rsid w:val="00094A72"/>
    <w:rsid w:val="0009512E"/>
    <w:rsid w:val="000A4C25"/>
    <w:rsid w:val="000D44A1"/>
    <w:rsid w:val="000D469D"/>
    <w:rsid w:val="000D4E68"/>
    <w:rsid w:val="000F13DB"/>
    <w:rsid w:val="00102883"/>
    <w:rsid w:val="0012052E"/>
    <w:rsid w:val="00123886"/>
    <w:rsid w:val="00142C2C"/>
    <w:rsid w:val="00147766"/>
    <w:rsid w:val="0015421B"/>
    <w:rsid w:val="00154917"/>
    <w:rsid w:val="00157263"/>
    <w:rsid w:val="00172036"/>
    <w:rsid w:val="00180323"/>
    <w:rsid w:val="00180787"/>
    <w:rsid w:val="00181190"/>
    <w:rsid w:val="001872C7"/>
    <w:rsid w:val="001938ED"/>
    <w:rsid w:val="001A61D0"/>
    <w:rsid w:val="001B0FB5"/>
    <w:rsid w:val="001B2EF1"/>
    <w:rsid w:val="001B33FE"/>
    <w:rsid w:val="001B368F"/>
    <w:rsid w:val="001D4D0F"/>
    <w:rsid w:val="001E00D1"/>
    <w:rsid w:val="001E6818"/>
    <w:rsid w:val="001E6B9E"/>
    <w:rsid w:val="001F2D1C"/>
    <w:rsid w:val="00201BDE"/>
    <w:rsid w:val="00202BB7"/>
    <w:rsid w:val="002155EC"/>
    <w:rsid w:val="00235B21"/>
    <w:rsid w:val="002457F5"/>
    <w:rsid w:val="00257CB2"/>
    <w:rsid w:val="00266709"/>
    <w:rsid w:val="00276250"/>
    <w:rsid w:val="00284E98"/>
    <w:rsid w:val="002A771D"/>
    <w:rsid w:val="002B0089"/>
    <w:rsid w:val="002B1A99"/>
    <w:rsid w:val="002B2D8D"/>
    <w:rsid w:val="002D0927"/>
    <w:rsid w:val="002D1203"/>
    <w:rsid w:val="00300B32"/>
    <w:rsid w:val="00305E9C"/>
    <w:rsid w:val="00306157"/>
    <w:rsid w:val="00323B44"/>
    <w:rsid w:val="00325563"/>
    <w:rsid w:val="0033056D"/>
    <w:rsid w:val="00342110"/>
    <w:rsid w:val="003517D1"/>
    <w:rsid w:val="00353487"/>
    <w:rsid w:val="003663E1"/>
    <w:rsid w:val="00374A62"/>
    <w:rsid w:val="0037669E"/>
    <w:rsid w:val="003A21C0"/>
    <w:rsid w:val="003B6C50"/>
    <w:rsid w:val="003C300F"/>
    <w:rsid w:val="003D08C5"/>
    <w:rsid w:val="003E0784"/>
    <w:rsid w:val="003E3429"/>
    <w:rsid w:val="003F1FAC"/>
    <w:rsid w:val="00402E5B"/>
    <w:rsid w:val="00434ABA"/>
    <w:rsid w:val="0044383E"/>
    <w:rsid w:val="004452A5"/>
    <w:rsid w:val="004463D1"/>
    <w:rsid w:val="00452DF1"/>
    <w:rsid w:val="00473DD2"/>
    <w:rsid w:val="00473E6D"/>
    <w:rsid w:val="00480EB9"/>
    <w:rsid w:val="0048583A"/>
    <w:rsid w:val="0049082D"/>
    <w:rsid w:val="00492AB5"/>
    <w:rsid w:val="004952E3"/>
    <w:rsid w:val="004A3950"/>
    <w:rsid w:val="004B18A6"/>
    <w:rsid w:val="004C23FD"/>
    <w:rsid w:val="004D2F0E"/>
    <w:rsid w:val="004D566C"/>
    <w:rsid w:val="004E10D4"/>
    <w:rsid w:val="004E4427"/>
    <w:rsid w:val="004E65A3"/>
    <w:rsid w:val="00523855"/>
    <w:rsid w:val="005515EC"/>
    <w:rsid w:val="005523B7"/>
    <w:rsid w:val="005527E2"/>
    <w:rsid w:val="00566FAC"/>
    <w:rsid w:val="00571542"/>
    <w:rsid w:val="00574D52"/>
    <w:rsid w:val="00575EE0"/>
    <w:rsid w:val="00582671"/>
    <w:rsid w:val="00595836"/>
    <w:rsid w:val="00596669"/>
    <w:rsid w:val="00596DB5"/>
    <w:rsid w:val="005970DC"/>
    <w:rsid w:val="005A5F24"/>
    <w:rsid w:val="005B638B"/>
    <w:rsid w:val="005B7230"/>
    <w:rsid w:val="005B7353"/>
    <w:rsid w:val="005C0B17"/>
    <w:rsid w:val="005D4796"/>
    <w:rsid w:val="005F59AE"/>
    <w:rsid w:val="005F6532"/>
    <w:rsid w:val="00601A92"/>
    <w:rsid w:val="00610967"/>
    <w:rsid w:val="00612087"/>
    <w:rsid w:val="006132D9"/>
    <w:rsid w:val="006139D1"/>
    <w:rsid w:val="00634675"/>
    <w:rsid w:val="00634E88"/>
    <w:rsid w:val="00640655"/>
    <w:rsid w:val="00642D9E"/>
    <w:rsid w:val="006471C8"/>
    <w:rsid w:val="00653B3E"/>
    <w:rsid w:val="0065576D"/>
    <w:rsid w:val="00656664"/>
    <w:rsid w:val="0066057B"/>
    <w:rsid w:val="00664A14"/>
    <w:rsid w:val="006831D7"/>
    <w:rsid w:val="00685766"/>
    <w:rsid w:val="006941DD"/>
    <w:rsid w:val="006A307A"/>
    <w:rsid w:val="006B04B2"/>
    <w:rsid w:val="006D129D"/>
    <w:rsid w:val="006D3201"/>
    <w:rsid w:val="006D3974"/>
    <w:rsid w:val="006D51D1"/>
    <w:rsid w:val="006D7EA5"/>
    <w:rsid w:val="006E2181"/>
    <w:rsid w:val="006E39F3"/>
    <w:rsid w:val="006F51BE"/>
    <w:rsid w:val="006F5DF6"/>
    <w:rsid w:val="007034C4"/>
    <w:rsid w:val="007038F6"/>
    <w:rsid w:val="0071561E"/>
    <w:rsid w:val="0072502F"/>
    <w:rsid w:val="00730A73"/>
    <w:rsid w:val="00753A85"/>
    <w:rsid w:val="00772397"/>
    <w:rsid w:val="00773A4D"/>
    <w:rsid w:val="00775B8A"/>
    <w:rsid w:val="00794605"/>
    <w:rsid w:val="007B4096"/>
    <w:rsid w:val="007B497D"/>
    <w:rsid w:val="007C47EF"/>
    <w:rsid w:val="007C5356"/>
    <w:rsid w:val="007D12B1"/>
    <w:rsid w:val="007D36F5"/>
    <w:rsid w:val="007D608D"/>
    <w:rsid w:val="007E7EA7"/>
    <w:rsid w:val="007F549E"/>
    <w:rsid w:val="00802136"/>
    <w:rsid w:val="00816E8A"/>
    <w:rsid w:val="008207C1"/>
    <w:rsid w:val="00820F23"/>
    <w:rsid w:val="00833F9A"/>
    <w:rsid w:val="0083691C"/>
    <w:rsid w:val="00836E1E"/>
    <w:rsid w:val="00842526"/>
    <w:rsid w:val="00844387"/>
    <w:rsid w:val="00862FA3"/>
    <w:rsid w:val="008631C9"/>
    <w:rsid w:val="008637B8"/>
    <w:rsid w:val="008701B3"/>
    <w:rsid w:val="00875639"/>
    <w:rsid w:val="008779D0"/>
    <w:rsid w:val="00881E55"/>
    <w:rsid w:val="00882821"/>
    <w:rsid w:val="00884888"/>
    <w:rsid w:val="00894F6E"/>
    <w:rsid w:val="00897B93"/>
    <w:rsid w:val="008A67F7"/>
    <w:rsid w:val="008A6D61"/>
    <w:rsid w:val="008B442F"/>
    <w:rsid w:val="008C71A1"/>
    <w:rsid w:val="008C76B1"/>
    <w:rsid w:val="008D0232"/>
    <w:rsid w:val="008E6427"/>
    <w:rsid w:val="008F7ABA"/>
    <w:rsid w:val="009009CE"/>
    <w:rsid w:val="009203F1"/>
    <w:rsid w:val="009223AA"/>
    <w:rsid w:val="00926AF2"/>
    <w:rsid w:val="00936594"/>
    <w:rsid w:val="00946E3C"/>
    <w:rsid w:val="00952D3D"/>
    <w:rsid w:val="00965421"/>
    <w:rsid w:val="00970DB2"/>
    <w:rsid w:val="0097784A"/>
    <w:rsid w:val="009A670B"/>
    <w:rsid w:val="009B50C1"/>
    <w:rsid w:val="009C7F2A"/>
    <w:rsid w:val="009F595F"/>
    <w:rsid w:val="00A03091"/>
    <w:rsid w:val="00A03D19"/>
    <w:rsid w:val="00A449C9"/>
    <w:rsid w:val="00A45203"/>
    <w:rsid w:val="00A734F9"/>
    <w:rsid w:val="00A75410"/>
    <w:rsid w:val="00A84831"/>
    <w:rsid w:val="00A87824"/>
    <w:rsid w:val="00A95787"/>
    <w:rsid w:val="00A967AA"/>
    <w:rsid w:val="00AA6CFF"/>
    <w:rsid w:val="00AB0244"/>
    <w:rsid w:val="00AC6939"/>
    <w:rsid w:val="00AE5C09"/>
    <w:rsid w:val="00B2333E"/>
    <w:rsid w:val="00B251F8"/>
    <w:rsid w:val="00B32908"/>
    <w:rsid w:val="00B42FB5"/>
    <w:rsid w:val="00B4572B"/>
    <w:rsid w:val="00B65472"/>
    <w:rsid w:val="00B70BC7"/>
    <w:rsid w:val="00B75C3D"/>
    <w:rsid w:val="00B76CCB"/>
    <w:rsid w:val="00B92B80"/>
    <w:rsid w:val="00B97812"/>
    <w:rsid w:val="00BA07C1"/>
    <w:rsid w:val="00BC3FC8"/>
    <w:rsid w:val="00BD3BF4"/>
    <w:rsid w:val="00BE7E35"/>
    <w:rsid w:val="00BF0D94"/>
    <w:rsid w:val="00C01EA1"/>
    <w:rsid w:val="00C2531A"/>
    <w:rsid w:val="00C42279"/>
    <w:rsid w:val="00C525AE"/>
    <w:rsid w:val="00C55468"/>
    <w:rsid w:val="00C6079D"/>
    <w:rsid w:val="00C60E83"/>
    <w:rsid w:val="00C6172C"/>
    <w:rsid w:val="00C62137"/>
    <w:rsid w:val="00C70469"/>
    <w:rsid w:val="00C77292"/>
    <w:rsid w:val="00C81D50"/>
    <w:rsid w:val="00C82B74"/>
    <w:rsid w:val="00C9211C"/>
    <w:rsid w:val="00C95364"/>
    <w:rsid w:val="00C96AA1"/>
    <w:rsid w:val="00C9764D"/>
    <w:rsid w:val="00CA09D9"/>
    <w:rsid w:val="00CA753B"/>
    <w:rsid w:val="00CC675D"/>
    <w:rsid w:val="00CD36E7"/>
    <w:rsid w:val="00CF0527"/>
    <w:rsid w:val="00CF2CE6"/>
    <w:rsid w:val="00CF3B20"/>
    <w:rsid w:val="00CF4141"/>
    <w:rsid w:val="00D12777"/>
    <w:rsid w:val="00D135E6"/>
    <w:rsid w:val="00D22D24"/>
    <w:rsid w:val="00D238C1"/>
    <w:rsid w:val="00D436E3"/>
    <w:rsid w:val="00D45726"/>
    <w:rsid w:val="00D65964"/>
    <w:rsid w:val="00D82991"/>
    <w:rsid w:val="00D8317A"/>
    <w:rsid w:val="00D87854"/>
    <w:rsid w:val="00D96B94"/>
    <w:rsid w:val="00DA12A6"/>
    <w:rsid w:val="00DB38AE"/>
    <w:rsid w:val="00DC13F3"/>
    <w:rsid w:val="00DC3425"/>
    <w:rsid w:val="00DC47F7"/>
    <w:rsid w:val="00DC7FD7"/>
    <w:rsid w:val="00DE17EE"/>
    <w:rsid w:val="00DE69A8"/>
    <w:rsid w:val="00E01678"/>
    <w:rsid w:val="00E243A2"/>
    <w:rsid w:val="00E514DD"/>
    <w:rsid w:val="00E55CD2"/>
    <w:rsid w:val="00E56AFD"/>
    <w:rsid w:val="00E637B1"/>
    <w:rsid w:val="00E84247"/>
    <w:rsid w:val="00E96477"/>
    <w:rsid w:val="00EA558A"/>
    <w:rsid w:val="00EB1C95"/>
    <w:rsid w:val="00EC2044"/>
    <w:rsid w:val="00EC4775"/>
    <w:rsid w:val="00ED14B1"/>
    <w:rsid w:val="00ED22AF"/>
    <w:rsid w:val="00ED7808"/>
    <w:rsid w:val="00EE543D"/>
    <w:rsid w:val="00EF4ADE"/>
    <w:rsid w:val="00EF680C"/>
    <w:rsid w:val="00F108CF"/>
    <w:rsid w:val="00F235FD"/>
    <w:rsid w:val="00F24168"/>
    <w:rsid w:val="00F244CC"/>
    <w:rsid w:val="00F446BB"/>
    <w:rsid w:val="00F4527F"/>
    <w:rsid w:val="00F470E8"/>
    <w:rsid w:val="00F73528"/>
    <w:rsid w:val="00F74276"/>
    <w:rsid w:val="00F80471"/>
    <w:rsid w:val="00F8047B"/>
    <w:rsid w:val="00F90C26"/>
    <w:rsid w:val="00FB45E9"/>
    <w:rsid w:val="00FB6833"/>
    <w:rsid w:val="00FC7CF0"/>
    <w:rsid w:val="00FE2217"/>
    <w:rsid w:val="36326104"/>
    <w:rsid w:val="400DD7FC"/>
    <w:rsid w:val="46B4BE84"/>
    <w:rsid w:val="4DDC2F41"/>
    <w:rsid w:val="5274762F"/>
    <w:rsid w:val="6D6382ED"/>
    <w:rsid w:val="746D58A5"/>
    <w:rsid w:val="78634EE3"/>
    <w:rsid w:val="7A929EFF"/>
    <w:rsid w:val="7AC5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6813BE"/>
  <w15:chartTrackingRefBased/>
  <w15:docId w15:val="{EF090B57-8ADB-4E6B-A8BC-1C469D2D8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FB5"/>
    <w:rPr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D82991"/>
    <w:pPr>
      <w:outlineLvl w:val="2"/>
    </w:pPr>
    <w:rPr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Heading6">
    <w:name w:val="heading 6"/>
    <w:basedOn w:val="Heading5"/>
    <w:next w:val="Normal"/>
    <w:link w:val="Heading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semiHidden/>
    <w:rsid w:val="0009512E"/>
    <w:rPr>
      <w:b/>
      <w:iCs/>
      <w:color w:val="FBEDA4" w:themeColor="accent3"/>
      <w:sz w:val="60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634E88"/>
    <w:pPr>
      <w:spacing w:after="720"/>
      <w:contextualSpacing/>
      <w:jc w:val="center"/>
    </w:pPr>
  </w:style>
  <w:style w:type="character" w:styleId="Hyperlink">
    <w:name w:val="Hyperlink"/>
    <w:basedOn w:val="DefaultParagraphFont"/>
    <w:uiPriority w:val="99"/>
    <w:semiHidden/>
    <w:rsid w:val="00946E3C"/>
    <w:rPr>
      <w:color w:val="0070C0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634E8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  <w:style w:type="paragraph" w:styleId="NoSpacing">
    <w:name w:val="No Spacing"/>
    <w:uiPriority w:val="1"/>
    <w:rsid w:val="00B42FB5"/>
    <w:pPr>
      <w:spacing w:after="0"/>
    </w:pPr>
    <w:rPr>
      <w:sz w:val="22"/>
      <w:lang w:val="en-US"/>
    </w:rPr>
  </w:style>
  <w:style w:type="paragraph" w:customStyle="1" w:styleId="GraphicAnchor">
    <w:name w:val="Graphic Anchor"/>
    <w:basedOn w:val="Normal"/>
    <w:qFormat/>
    <w:rsid w:val="00F108CF"/>
    <w:pPr>
      <w:spacing w:after="3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D4572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45726"/>
    <w:rPr>
      <w:sz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D469D"/>
    <w:rPr>
      <w:color w:val="605E5C"/>
      <w:shd w:val="clear" w:color="auto" w:fill="E1DFDD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469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469D"/>
    <w:rPr>
      <w:sz w:val="16"/>
      <w:szCs w:val="16"/>
      <w:lang w:val="en-US"/>
    </w:rPr>
  </w:style>
  <w:style w:type="paragraph" w:styleId="ListParagraph">
    <w:name w:val="List Paragraph"/>
    <w:basedOn w:val="Normal"/>
    <w:uiPriority w:val="34"/>
    <w:semiHidden/>
    <w:rsid w:val="008425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ports%20brochure.dotx" TargetMode="External"/></Relationship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6D43FA-1A56-4E1D-8323-17A81227E1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3FFAFBF0-7DFE-4A2E-A766-0EFF2F519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B13AFC-D9C3-4FA5-8872-FADB2F97CEC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Sports brochure</Template>
  <TotalTime>33</TotalTime>
  <Pages>2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Kristie Brunick</cp:lastModifiedBy>
  <cp:revision>39</cp:revision>
  <cp:lastPrinted>2025-09-25T18:32:00Z</cp:lastPrinted>
  <dcterms:created xsi:type="dcterms:W3CDTF">2025-10-03T21:03:00Z</dcterms:created>
  <dcterms:modified xsi:type="dcterms:W3CDTF">2025-12-22T21:23:00Z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